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F62F915" w14:textId="77777777" w:rsidR="00140664" w:rsidRPr="00D051DC" w:rsidRDefault="00140664">
      <w:pPr>
        <w:rPr>
          <w:sz w:val="2"/>
          <w:szCs w:val="2"/>
        </w:rPr>
      </w:pPr>
    </w:p>
    <w:tbl>
      <w:tblPr>
        <w:tblStyle w:val="TableGrid"/>
        <w:tblW w:w="5000" w:type="pct"/>
        <w:tblBorders>
          <w:top w:val="single" w:sz="2" w:space="0" w:color="BDD6EE" w:themeColor="accent5" w:themeTint="66"/>
          <w:left w:val="single" w:sz="2" w:space="0" w:color="BDD6EE" w:themeColor="accent5" w:themeTint="66"/>
          <w:bottom w:val="single" w:sz="2" w:space="0" w:color="BDD6EE" w:themeColor="accent5" w:themeTint="66"/>
          <w:right w:val="single" w:sz="2" w:space="0" w:color="BDD6EE" w:themeColor="accent5" w:themeTint="66"/>
          <w:insideH w:val="single" w:sz="2" w:space="0" w:color="BDD6EE" w:themeColor="accent5" w:themeTint="66"/>
          <w:insideV w:val="single" w:sz="2" w:space="0" w:color="BDD6EE" w:themeColor="accent5" w:themeTint="66"/>
        </w:tblBorders>
        <w:tblLook w:val="04A0" w:firstRow="1" w:lastRow="0" w:firstColumn="1" w:lastColumn="0" w:noHBand="0" w:noVBand="1"/>
      </w:tblPr>
      <w:tblGrid>
        <w:gridCol w:w="1510"/>
        <w:gridCol w:w="3761"/>
        <w:gridCol w:w="674"/>
        <w:gridCol w:w="767"/>
        <w:gridCol w:w="7394"/>
      </w:tblGrid>
      <w:tr w:rsidR="008239A9" w:rsidRPr="008239A9" w14:paraId="702634FB" w14:textId="77777777" w:rsidTr="00084004">
        <w:trPr>
          <w:trHeight w:val="75"/>
        </w:trPr>
        <w:tc>
          <w:tcPr>
            <w:tcW w:w="5000" w:type="pct"/>
            <w:gridSpan w:val="5"/>
            <w:shd w:val="clear" w:color="auto" w:fill="F4F8FC"/>
          </w:tcPr>
          <w:p w14:paraId="4980E035" w14:textId="11DECCE3" w:rsidR="003133EC" w:rsidRPr="008239A9" w:rsidRDefault="000B037F" w:rsidP="00152475">
            <w:pPr>
              <w:pStyle w:val="Title"/>
              <w:spacing w:before="24" w:after="24"/>
              <w:rPr>
                <w:rFonts w:asciiTheme="majorHAnsi" w:hAnsiTheme="majorHAnsi" w:cstheme="majorHAnsi"/>
                <w:b w:val="0"/>
                <w:bCs w:val="0"/>
                <w:color w:val="auto"/>
              </w:rPr>
            </w:pPr>
            <w:r w:rsidRPr="00E15C03">
              <w:rPr>
                <w:color w:val="EE0000"/>
              </w:rPr>
              <w:t>priori</w:t>
            </w:r>
            <w:bookmarkStart w:id="0" w:name="priorities"/>
            <w:bookmarkEnd w:id="0"/>
            <w:r w:rsidRPr="00E15C03">
              <w:rPr>
                <w:color w:val="EE0000"/>
              </w:rPr>
              <w:t>ties</w:t>
            </w:r>
            <w:r w:rsidR="008D3B57">
              <w:rPr>
                <w:color w:val="EE0000"/>
              </w:rPr>
              <w:t xml:space="preserve"> – life</w:t>
            </w:r>
            <w:r w:rsidR="008D3B57" w:rsidRPr="008D3B57">
              <w:rPr>
                <w:color w:val="EE0000"/>
                <w:vertAlign w:val="superscript"/>
              </w:rPr>
              <w:t>+</w:t>
            </w:r>
          </w:p>
        </w:tc>
      </w:tr>
      <w:tr w:rsidR="00B11B39" w:rsidRPr="00D051DC" w14:paraId="3ACAF62B" w14:textId="77777777" w:rsidTr="00084004">
        <w:trPr>
          <w:trHeight w:val="75"/>
        </w:trPr>
        <w:tc>
          <w:tcPr>
            <w:tcW w:w="5000" w:type="pct"/>
            <w:gridSpan w:val="5"/>
          </w:tcPr>
          <w:p w14:paraId="6A438179" w14:textId="5FC3AA86" w:rsidR="00B11B39" w:rsidRPr="007B2D43" w:rsidRDefault="005A04F9" w:rsidP="00E96AFB">
            <w:pPr>
              <w:pStyle w:val="Title"/>
              <w:spacing w:before="24" w:after="24"/>
              <w:jc w:val="left"/>
              <w:rPr>
                <w:rFonts w:asciiTheme="majorHAnsi" w:hAnsiTheme="majorHAnsi" w:cstheme="majorHAnsi"/>
                <w:b w:val="0"/>
                <w:bCs w:val="0"/>
              </w:rPr>
            </w:pPr>
            <w:r>
              <w:rPr>
                <w:color w:val="EE0000"/>
              </w:rPr>
              <w:t>shared realization</w:t>
            </w:r>
            <w:r w:rsidR="000B037F">
              <w:rPr>
                <w:color w:val="EE0000"/>
              </w:rPr>
              <w:t xml:space="preserve"> </w:t>
            </w:r>
            <w:r w:rsidR="006610B9" w:rsidRPr="002248BE">
              <w:rPr>
                <w:sz w:val="16"/>
                <w:szCs w:val="16"/>
              </w:rPr>
              <w:sym w:font="Wingdings" w:char="F0A8"/>
            </w:r>
            <w:r w:rsidR="000B037F" w:rsidRPr="007B2D43">
              <w:rPr>
                <w:rFonts w:asciiTheme="majorHAnsi" w:hAnsiTheme="majorHAnsi" w:cstheme="majorHAnsi"/>
                <w:b w:val="0"/>
                <w:bCs w:val="0"/>
              </w:rPr>
              <w:t xml:space="preserve"> </w:t>
            </w:r>
            <w:r w:rsidR="000B037F" w:rsidRPr="005E00C3">
              <w:t>foundation</w:t>
            </w:r>
            <w:r w:rsidR="000B037F">
              <w:rPr>
                <w:rFonts w:asciiTheme="majorHAnsi" w:hAnsiTheme="majorHAnsi" w:cstheme="majorHAnsi"/>
                <w:b w:val="0"/>
                <w:bCs w:val="0"/>
              </w:rPr>
              <w:t xml:space="preserve"> experience</w:t>
            </w:r>
            <w:r w:rsidR="00284520">
              <w:rPr>
                <w:rFonts w:asciiTheme="majorHAnsi" w:hAnsiTheme="majorHAnsi" w:cstheme="majorHAnsi"/>
                <w:b w:val="0"/>
                <w:bCs w:val="0"/>
              </w:rPr>
              <w:t>-reflect</w:t>
            </w:r>
            <w:r w:rsidR="000B037F">
              <w:rPr>
                <w:rFonts w:asciiTheme="majorHAnsi" w:hAnsiTheme="majorHAnsi" w:cstheme="majorHAnsi"/>
                <w:b w:val="0"/>
                <w:bCs w:val="0"/>
              </w:rPr>
              <w:t>-write</w:t>
            </w:r>
            <w:r w:rsidR="00957ED1">
              <w:rPr>
                <w:rFonts w:asciiTheme="majorHAnsi" w:hAnsiTheme="majorHAnsi" w:cstheme="majorHAnsi"/>
                <w:b w:val="0"/>
                <w:bCs w:val="0"/>
              </w:rPr>
              <w:t>-</w:t>
            </w:r>
            <w:r w:rsidR="003E3102">
              <w:rPr>
                <w:rFonts w:asciiTheme="majorHAnsi" w:hAnsiTheme="majorHAnsi" w:cstheme="majorHAnsi"/>
                <w:b w:val="0"/>
                <w:bCs w:val="0"/>
              </w:rPr>
              <w:t>advertise-</w:t>
            </w:r>
            <w:r w:rsidR="000B037F" w:rsidRPr="008E7AD9">
              <w:rPr>
                <w:rFonts w:asciiTheme="majorHAnsi" w:hAnsiTheme="majorHAnsi" w:cstheme="majorHAnsi"/>
                <w:b w:val="0"/>
                <w:bCs w:val="0"/>
              </w:rPr>
              <w:t>publish</w:t>
            </w:r>
            <w:r w:rsidR="000B037F">
              <w:rPr>
                <w:color w:val="EE0000"/>
              </w:rPr>
              <w:t xml:space="preserve"> </w:t>
            </w:r>
            <w:r w:rsidR="001E7F4E" w:rsidRPr="002248BE">
              <w:rPr>
                <w:sz w:val="16"/>
                <w:szCs w:val="16"/>
              </w:rPr>
              <w:sym w:font="Wingdings" w:char="F0A8"/>
            </w:r>
            <w:r w:rsidR="000B037F" w:rsidRPr="007B2D43">
              <w:rPr>
                <w:rFonts w:asciiTheme="majorHAnsi" w:hAnsiTheme="majorHAnsi" w:cstheme="majorHAnsi"/>
                <w:b w:val="0"/>
                <w:bCs w:val="0"/>
              </w:rPr>
              <w:t xml:space="preserve"> </w:t>
            </w:r>
            <w:r w:rsidR="000B037F" w:rsidRPr="005E00C3">
              <w:t>becom</w:t>
            </w:r>
            <w:r w:rsidR="000B037F">
              <w:t>ing</w:t>
            </w:r>
            <w:r w:rsidR="000B037F">
              <w:rPr>
                <w:rFonts w:asciiTheme="majorHAnsi" w:hAnsiTheme="majorHAnsi" w:cstheme="majorHAnsi"/>
                <w:b w:val="0"/>
                <w:bCs w:val="0"/>
              </w:rPr>
              <w:t xml:space="preserve"> – </w:t>
            </w:r>
            <w:r w:rsidR="000B037F" w:rsidRPr="001B3CBF">
              <w:rPr>
                <w:rFonts w:asciiTheme="majorHAnsi" w:hAnsiTheme="majorHAnsi" w:cstheme="majorHAnsi"/>
                <w:b w:val="0"/>
                <w:bCs w:val="0"/>
              </w:rPr>
              <w:t>yoga</w:t>
            </w:r>
            <w:r w:rsidR="001B3CBF" w:rsidRPr="001B3CBF">
              <w:rPr>
                <w:rFonts w:asciiTheme="majorHAnsi" w:hAnsiTheme="majorHAnsi" w:cstheme="majorHAnsi"/>
                <w:b w:val="0"/>
                <w:bCs w:val="0"/>
              </w:rPr>
              <w:t>.π.</w:t>
            </w:r>
            <w:proofErr w:type="spellStart"/>
            <w:r w:rsidR="001B3CBF" w:rsidRPr="002C6D37">
              <w:rPr>
                <w:rFonts w:asciiTheme="majorHAnsi" w:hAnsiTheme="majorHAnsi" w:cstheme="majorHAnsi"/>
                <w:b w:val="0"/>
                <w:bCs w:val="0"/>
              </w:rPr>
              <w:t>ψ</w:t>
            </w:r>
            <w:r w:rsidR="002C6D37" w:rsidRPr="002C6D37">
              <w:rPr>
                <w:rFonts w:asciiTheme="majorHAnsi" w:hAnsiTheme="majorHAnsi" w:cstheme="majorHAnsi"/>
                <w:b w:val="0"/>
                <w:bCs w:val="0"/>
              </w:rPr>
              <w:t>.</w:t>
            </w:r>
            <w:r w:rsidR="000B037F" w:rsidRPr="002C6D37">
              <w:rPr>
                <w:rFonts w:asciiTheme="majorHAnsi" w:hAnsiTheme="majorHAnsi" w:cstheme="majorHAnsi"/>
                <w:b w:val="0"/>
                <w:bCs w:val="0"/>
              </w:rPr>
              <w:t>φ</w:t>
            </w:r>
            <w:proofErr w:type="spellEnd"/>
            <w:r w:rsidR="002C6D37" w:rsidRPr="002C6D37">
              <w:rPr>
                <w:rFonts w:asciiTheme="majorHAnsi" w:hAnsiTheme="majorHAnsi" w:cstheme="majorHAnsi"/>
                <w:b w:val="0"/>
                <w:bCs w:val="0"/>
              </w:rPr>
              <w:t>.</w:t>
            </w:r>
            <w:r w:rsidR="00A4677C" w:rsidRPr="002C6D37">
              <w:rPr>
                <w:rFonts w:asciiTheme="majorHAnsi" w:hAnsiTheme="majorHAnsi" w:cstheme="majorHAnsi"/>
                <w:b w:val="0"/>
                <w:bCs w:val="0"/>
              </w:rPr>
              <w:sym w:font="Symbol" w:char="F0A5"/>
            </w:r>
            <w:r w:rsidR="000B037F">
              <w:rPr>
                <w:rFonts w:asciiTheme="majorHAnsi" w:hAnsiTheme="majorHAnsi" w:cstheme="majorHAnsi"/>
                <w:b w:val="0"/>
                <w:bCs w:val="0"/>
              </w:rPr>
              <w:t xml:space="preserve"> – </w:t>
            </w:r>
            <w:r w:rsidR="003554BC">
              <w:rPr>
                <w:rFonts w:asciiTheme="majorHAnsi" w:hAnsiTheme="majorHAnsi" w:cstheme="majorHAnsi"/>
                <w:b w:val="0"/>
                <w:bCs w:val="0"/>
              </w:rPr>
              <w:t xml:space="preserve">immersive and instrumental </w:t>
            </w:r>
            <w:r w:rsidR="000B037F">
              <w:rPr>
                <w:rFonts w:asciiTheme="majorHAnsi" w:hAnsiTheme="majorHAnsi" w:cstheme="majorHAnsi"/>
                <w:b w:val="0"/>
                <w:bCs w:val="0"/>
              </w:rPr>
              <w:t>action (</w:t>
            </w:r>
            <w:proofErr w:type="spellStart"/>
            <w:proofErr w:type="gramStart"/>
            <w:r w:rsidR="000B037F">
              <w:rPr>
                <w:rFonts w:asciiTheme="majorHAnsi" w:hAnsiTheme="majorHAnsi" w:cstheme="majorHAnsi"/>
                <w:b w:val="0"/>
                <w:bCs w:val="0"/>
              </w:rPr>
              <w:t>p</w:t>
            </w:r>
            <w:r w:rsidR="0064064F">
              <w:rPr>
                <w:rFonts w:asciiTheme="majorHAnsi" w:hAnsiTheme="majorHAnsi" w:cstheme="majorHAnsi"/>
                <w:b w:val="0"/>
                <w:bCs w:val="0"/>
              </w:rPr>
              <w:t>u</w:t>
            </w:r>
            <w:r w:rsidR="000B037F">
              <w:rPr>
                <w:rFonts w:asciiTheme="majorHAnsi" w:hAnsiTheme="majorHAnsi" w:cstheme="majorHAnsi"/>
                <w:b w:val="0"/>
                <w:bCs w:val="0"/>
              </w:rPr>
              <w:t>ns.tech</w:t>
            </w:r>
            <w:proofErr w:type="spellEnd"/>
            <w:proofErr w:type="gramEnd"/>
            <w:r w:rsidR="000B037F">
              <w:rPr>
                <w:rFonts w:asciiTheme="majorHAnsi" w:hAnsiTheme="majorHAnsi" w:cstheme="majorHAnsi"/>
                <w:b w:val="0"/>
                <w:bCs w:val="0"/>
              </w:rPr>
              <w:t>)</w:t>
            </w:r>
          </w:p>
        </w:tc>
      </w:tr>
      <w:tr w:rsidR="00CD5C99" w:rsidRPr="00D051DC" w14:paraId="32EE8200" w14:textId="77777777" w:rsidTr="00084004">
        <w:trPr>
          <w:trHeight w:val="75"/>
        </w:trPr>
        <w:tc>
          <w:tcPr>
            <w:tcW w:w="5000" w:type="pct"/>
            <w:gridSpan w:val="5"/>
          </w:tcPr>
          <w:p w14:paraId="6E725331" w14:textId="2901A906" w:rsidR="00CD5C99" w:rsidRPr="009B2F8B" w:rsidRDefault="000B037F" w:rsidP="00BE6A74">
            <w:pPr>
              <w:pStyle w:val="Title"/>
              <w:spacing w:before="24" w:after="24"/>
              <w:jc w:val="left"/>
              <w:rPr>
                <w:rFonts w:asciiTheme="majorHAnsi" w:hAnsiTheme="majorHAnsi" w:cstheme="majorHAnsi"/>
                <w:b w:val="0"/>
                <w:bCs w:val="0"/>
              </w:rPr>
            </w:pPr>
            <w:hyperlink w:anchor="ground" w:history="1">
              <w:r w:rsidRPr="005E00C3">
                <w:rPr>
                  <w:rStyle w:val="Hyperlink"/>
                  <w:color w:val="EE0000"/>
                  <w:szCs w:val="20"/>
                </w:rPr>
                <w:t>ground</w:t>
              </w:r>
              <w:r w:rsidR="00B04575" w:rsidRPr="00DE3728">
                <w:rPr>
                  <w:rStyle w:val="Hyperlink"/>
                  <w:position w:val="6"/>
                  <w:sz w:val="12"/>
                </w:rPr>
                <w:sym w:font="Wingdings" w:char="F0E6"/>
              </w:r>
            </w:hyperlink>
            <w:r>
              <w:rPr>
                <w:rFonts w:asciiTheme="majorHAnsi" w:hAnsiTheme="majorHAnsi" w:cstheme="majorHAnsi"/>
                <w:b w:val="0"/>
                <w:bCs w:val="0"/>
              </w:rPr>
              <w:t xml:space="preserve"> </w:t>
            </w:r>
            <w:r w:rsidR="009B1AF9" w:rsidRPr="002248BE">
              <w:rPr>
                <w:sz w:val="16"/>
                <w:szCs w:val="16"/>
              </w:rPr>
              <w:sym w:font="Wingdings" w:char="F0A8"/>
            </w:r>
            <w:r w:rsidRPr="002248BE">
              <w:t xml:space="preserve"> </w:t>
            </w:r>
            <w:r>
              <w:t>security</w:t>
            </w:r>
            <w:r w:rsidR="0049045B">
              <w:t>-safety</w:t>
            </w:r>
            <w:r>
              <w:t>-community</w:t>
            </w:r>
            <w:r>
              <w:rPr>
                <w:rFonts w:asciiTheme="majorHAnsi" w:hAnsiTheme="majorHAnsi" w:cstheme="majorHAnsi"/>
                <w:b w:val="0"/>
                <w:bCs w:val="0"/>
              </w:rPr>
              <w:t xml:space="preserve"> (</w:t>
            </w:r>
            <w:proofErr w:type="gramStart"/>
            <w:r w:rsidR="00F8364F">
              <w:rPr>
                <w:rFonts w:asciiTheme="majorHAnsi" w:hAnsiTheme="majorHAnsi" w:cstheme="majorHAnsi"/>
                <w:b w:val="0"/>
                <w:bCs w:val="0"/>
              </w:rPr>
              <w:t>$.</w:t>
            </w:r>
            <w:proofErr w:type="spellStart"/>
            <w:r w:rsidR="00F8364F">
              <w:rPr>
                <w:rFonts w:asciiTheme="majorHAnsi" w:hAnsiTheme="majorHAnsi" w:cstheme="majorHAnsi"/>
                <w:b w:val="0"/>
                <w:bCs w:val="0"/>
              </w:rPr>
              <w:t>place</w:t>
            </w:r>
            <w:proofErr w:type="gramEnd"/>
            <w:r w:rsidR="003C4C1F">
              <w:rPr>
                <w:rFonts w:asciiTheme="majorHAnsi" w:hAnsiTheme="majorHAnsi" w:cstheme="majorHAnsi"/>
                <w:b w:val="0"/>
                <w:bCs w:val="0"/>
              </w:rPr>
              <w:t>.inspiration</w:t>
            </w:r>
            <w:r w:rsidR="00F8364F">
              <w:rPr>
                <w:rFonts w:asciiTheme="majorHAnsi" w:hAnsiTheme="majorHAnsi" w:cstheme="majorHAnsi"/>
                <w:b w:val="0"/>
                <w:bCs w:val="0"/>
              </w:rPr>
              <w:t>-</w:t>
            </w:r>
            <w:r>
              <w:rPr>
                <w:rFonts w:asciiTheme="majorHAnsi" w:hAnsiTheme="majorHAnsi" w:cstheme="majorHAnsi"/>
                <w:b w:val="0"/>
                <w:bCs w:val="0"/>
              </w:rPr>
              <w:t>health</w:t>
            </w:r>
            <w:r w:rsidR="0049045B">
              <w:rPr>
                <w:rFonts w:asciiTheme="majorHAnsi" w:hAnsiTheme="majorHAnsi" w:cstheme="majorHAnsi"/>
                <w:b w:val="0"/>
                <w:bCs w:val="0"/>
              </w:rPr>
              <w:t>.x.</w:t>
            </w:r>
            <w:hyperlink r:id="rId9" w:history="1">
              <w:r w:rsidRPr="009112BE">
                <w:rPr>
                  <w:rStyle w:val="Hyperlink"/>
                  <w:rFonts w:asciiTheme="majorHAnsi" w:hAnsiTheme="majorHAnsi" w:cstheme="majorHAnsi"/>
                  <w:b w:val="0"/>
                  <w:bCs w:val="0"/>
                </w:rPr>
                <w:t>diet</w:t>
              </w:r>
              <w:proofErr w:type="spellEnd"/>
              <w:r w:rsidR="008E7AD9" w:rsidRPr="009112BE">
                <w:rPr>
                  <w:rStyle w:val="Hyperlink"/>
                  <w:rFonts w:asciiTheme="majorHAnsi" w:hAnsiTheme="majorHAnsi" w:cstheme="majorHAnsi"/>
                  <w:b w:val="0"/>
                  <w:bCs w:val="0"/>
                  <w:position w:val="6"/>
                  <w:sz w:val="12"/>
                </w:rPr>
                <w:sym w:font="Wingdings" w:char="F0E4"/>
              </w:r>
            </w:hyperlink>
            <w:r>
              <w:rPr>
                <w:rFonts w:asciiTheme="majorHAnsi" w:hAnsiTheme="majorHAnsi" w:cstheme="majorHAnsi"/>
                <w:b w:val="0"/>
                <w:bCs w:val="0"/>
              </w:rPr>
              <w:t xml:space="preserve">) </w:t>
            </w:r>
            <w:r w:rsidR="00693C01" w:rsidRPr="002248BE">
              <w:rPr>
                <w:sz w:val="16"/>
                <w:szCs w:val="16"/>
              </w:rPr>
              <w:sym w:font="Wingdings" w:char="F0A8"/>
            </w:r>
            <w:r>
              <w:t xml:space="preserve"> </w:t>
            </w:r>
            <w:hyperlink r:id="rId10" w:history="1">
              <w:r w:rsidRPr="00D051DC">
                <w:rPr>
                  <w:rStyle w:val="Hyperlink"/>
                </w:rPr>
                <w:t>discipline</w:t>
              </w:r>
              <w:r w:rsidR="000A7DBE" w:rsidRPr="00D051DC">
                <w:rPr>
                  <w:rStyle w:val="Hyperlink"/>
                  <w:position w:val="6"/>
                  <w:sz w:val="12"/>
                  <w:u w:color="FFFFFF" w:themeColor="background1"/>
                </w:rPr>
                <w:sym w:font="Wingdings" w:char="F0E4"/>
              </w:r>
            </w:hyperlink>
            <w:r>
              <w:t xml:space="preserve">  </w:t>
            </w:r>
            <w:r>
              <w:rPr>
                <w:rFonts w:asciiTheme="majorHAnsi" w:hAnsiTheme="majorHAnsi" w:cstheme="majorHAnsi"/>
                <w:b w:val="0"/>
                <w:bCs w:val="0"/>
              </w:rPr>
              <w:t>routine</w:t>
            </w:r>
            <w:r w:rsidR="0049045B">
              <w:rPr>
                <w:rFonts w:asciiTheme="majorHAnsi" w:hAnsiTheme="majorHAnsi" w:cstheme="majorHAnsi"/>
                <w:b w:val="0"/>
                <w:bCs w:val="0"/>
              </w:rPr>
              <w:t>.</w:t>
            </w:r>
            <w:r w:rsidRPr="000A7DBE">
              <w:rPr>
                <w:rFonts w:asciiTheme="majorHAnsi" w:hAnsiTheme="majorHAnsi" w:cstheme="majorHAnsi"/>
                <w:b w:val="0"/>
                <w:bCs w:val="0"/>
              </w:rPr>
              <w:t>no dissipation</w:t>
            </w:r>
            <w:r w:rsidR="0049045B">
              <w:rPr>
                <w:rFonts w:asciiTheme="majorHAnsi" w:hAnsiTheme="majorHAnsi" w:cstheme="majorHAnsi"/>
                <w:b w:val="0"/>
                <w:bCs w:val="0"/>
              </w:rPr>
              <w:t xml:space="preserve"> / </w:t>
            </w:r>
            <w:r w:rsidR="000A2402">
              <w:rPr>
                <w:rFonts w:asciiTheme="majorHAnsi" w:hAnsiTheme="majorHAnsi" w:cstheme="majorHAnsi"/>
                <w:b w:val="0"/>
                <w:bCs w:val="0"/>
              </w:rPr>
              <w:t>home</w:t>
            </w:r>
            <w:r w:rsidR="002C6D37">
              <w:rPr>
                <w:rFonts w:asciiTheme="majorHAnsi" w:hAnsiTheme="majorHAnsi" w:cstheme="majorHAnsi"/>
                <w:b w:val="0"/>
                <w:bCs w:val="0"/>
              </w:rPr>
              <w:t>-</w:t>
            </w:r>
            <w:r>
              <w:rPr>
                <w:rFonts w:asciiTheme="majorHAnsi" w:hAnsiTheme="majorHAnsi" w:cstheme="majorHAnsi"/>
                <w:b w:val="0"/>
                <w:bCs w:val="0"/>
              </w:rPr>
              <w:t xml:space="preserve">min </w:t>
            </w:r>
            <w:proofErr w:type="spellStart"/>
            <w:proofErr w:type="gramStart"/>
            <w:r>
              <w:rPr>
                <w:rFonts w:asciiTheme="majorHAnsi" w:hAnsiTheme="majorHAnsi" w:cstheme="majorHAnsi"/>
                <w:b w:val="0"/>
                <w:bCs w:val="0"/>
              </w:rPr>
              <w:t>property</w:t>
            </w:r>
            <w:r w:rsidR="0049045B">
              <w:rPr>
                <w:rFonts w:asciiTheme="majorHAnsi" w:hAnsiTheme="majorHAnsi" w:cstheme="majorHAnsi"/>
                <w:b w:val="0"/>
                <w:bCs w:val="0"/>
              </w:rPr>
              <w:t>.</w:t>
            </w:r>
            <w:r>
              <w:rPr>
                <w:rFonts w:asciiTheme="majorHAnsi" w:hAnsiTheme="majorHAnsi" w:cstheme="majorHAnsi"/>
                <w:b w:val="0"/>
                <w:bCs w:val="0"/>
              </w:rPr>
              <w:t>docs</w:t>
            </w:r>
            <w:proofErr w:type="spellEnd"/>
            <w:proofErr w:type="gramEnd"/>
          </w:p>
        </w:tc>
      </w:tr>
      <w:tr w:rsidR="00782EAB" w:rsidRPr="00D051DC" w14:paraId="7A023C5F" w14:textId="77777777" w:rsidTr="00084004">
        <w:trPr>
          <w:trHeight w:val="75"/>
        </w:trPr>
        <w:tc>
          <w:tcPr>
            <w:tcW w:w="5000" w:type="pct"/>
            <w:gridSpan w:val="5"/>
          </w:tcPr>
          <w:p w14:paraId="4A535575" w14:textId="77777777" w:rsidR="00782EAB" w:rsidRPr="00466DE1" w:rsidRDefault="00782EAB" w:rsidP="00BE6A74">
            <w:pPr>
              <w:pStyle w:val="Title"/>
              <w:spacing w:before="24" w:after="24"/>
              <w:jc w:val="left"/>
              <w:rPr>
                <w:color w:val="EE0000"/>
              </w:rPr>
            </w:pPr>
          </w:p>
        </w:tc>
      </w:tr>
      <w:tr w:rsidR="00D64AFA" w:rsidRPr="00EB056B" w14:paraId="68834D4D" w14:textId="77777777" w:rsidTr="00084004">
        <w:trPr>
          <w:trHeight w:val="75"/>
        </w:trPr>
        <w:tc>
          <w:tcPr>
            <w:tcW w:w="535" w:type="pct"/>
          </w:tcPr>
          <w:p w14:paraId="7A6CB50E" w14:textId="77777777" w:rsidR="00D64AFA" w:rsidRPr="00EB056B" w:rsidRDefault="00D64AFA" w:rsidP="00F2218E">
            <w:pPr>
              <w:pStyle w:val="NormalDetail"/>
              <w:spacing w:before="24" w:after="24"/>
              <w:ind w:left="0"/>
              <w:rPr>
                <w:color w:val="00B0F0"/>
                <w:sz w:val="2"/>
                <w:szCs w:val="2"/>
              </w:rPr>
            </w:pPr>
          </w:p>
        </w:tc>
        <w:tc>
          <w:tcPr>
            <w:tcW w:w="1333" w:type="pct"/>
          </w:tcPr>
          <w:p w14:paraId="376ACADB" w14:textId="77777777" w:rsidR="00D64AFA" w:rsidRPr="00EB056B" w:rsidRDefault="00D64AFA" w:rsidP="00F2218E">
            <w:pPr>
              <w:pStyle w:val="NormalDetail"/>
              <w:spacing w:before="24" w:after="24"/>
              <w:ind w:left="0"/>
              <w:rPr>
                <w:color w:val="00B0F0"/>
                <w:sz w:val="2"/>
                <w:szCs w:val="2"/>
              </w:rPr>
            </w:pPr>
          </w:p>
        </w:tc>
        <w:tc>
          <w:tcPr>
            <w:tcW w:w="239" w:type="pct"/>
          </w:tcPr>
          <w:p w14:paraId="16F4F546" w14:textId="77777777" w:rsidR="00D64AFA" w:rsidRPr="00EB056B" w:rsidRDefault="00D64AFA" w:rsidP="00F2218E">
            <w:pPr>
              <w:pStyle w:val="NormalDetail"/>
              <w:spacing w:before="24" w:after="24"/>
              <w:ind w:left="0"/>
              <w:rPr>
                <w:color w:val="00B0F0"/>
                <w:sz w:val="2"/>
                <w:szCs w:val="2"/>
              </w:rPr>
            </w:pPr>
          </w:p>
        </w:tc>
        <w:tc>
          <w:tcPr>
            <w:tcW w:w="272" w:type="pct"/>
          </w:tcPr>
          <w:p w14:paraId="4E723D5E" w14:textId="77777777" w:rsidR="00D64AFA" w:rsidRPr="00EB056B" w:rsidRDefault="00D64AFA" w:rsidP="00F2218E">
            <w:pPr>
              <w:pStyle w:val="NormalDetail"/>
              <w:spacing w:before="24" w:after="24"/>
              <w:ind w:left="0"/>
              <w:rPr>
                <w:color w:val="00B0F0"/>
                <w:sz w:val="2"/>
                <w:szCs w:val="2"/>
              </w:rPr>
            </w:pPr>
          </w:p>
        </w:tc>
        <w:tc>
          <w:tcPr>
            <w:tcW w:w="2621" w:type="pct"/>
          </w:tcPr>
          <w:p w14:paraId="0FA92F2B" w14:textId="77777777" w:rsidR="00D64AFA" w:rsidRPr="00EB056B" w:rsidRDefault="00D64AFA" w:rsidP="00F2218E">
            <w:pPr>
              <w:pStyle w:val="NormalDetail"/>
              <w:spacing w:before="24" w:after="24"/>
              <w:ind w:left="0"/>
              <w:rPr>
                <w:color w:val="00B0F0"/>
                <w:sz w:val="2"/>
                <w:szCs w:val="2"/>
              </w:rPr>
            </w:pPr>
          </w:p>
        </w:tc>
      </w:tr>
      <w:tr w:rsidR="00F2218E" w:rsidRPr="00D051DC" w14:paraId="061E3CE0" w14:textId="77777777" w:rsidTr="00084004">
        <w:trPr>
          <w:trHeight w:val="75"/>
        </w:trPr>
        <w:tc>
          <w:tcPr>
            <w:tcW w:w="5000" w:type="pct"/>
            <w:gridSpan w:val="5"/>
            <w:shd w:val="clear" w:color="auto" w:fill="F4F8FC"/>
          </w:tcPr>
          <w:p w14:paraId="5CB425E2" w14:textId="7BA07B35" w:rsidR="00F2218E" w:rsidRDefault="005A0375" w:rsidP="005A0375">
            <w:pPr>
              <w:pStyle w:val="Title"/>
              <w:spacing w:before="12" w:after="12"/>
            </w:pPr>
            <w:r>
              <w:t>notes, plans</w:t>
            </w:r>
          </w:p>
        </w:tc>
      </w:tr>
      <w:tr w:rsidR="00C02135" w:rsidRPr="00D051DC" w14:paraId="3F45518F" w14:textId="77777777" w:rsidTr="00084004">
        <w:trPr>
          <w:trHeight w:val="75"/>
        </w:trPr>
        <w:tc>
          <w:tcPr>
            <w:tcW w:w="5000" w:type="pct"/>
            <w:gridSpan w:val="5"/>
          </w:tcPr>
          <w:p w14:paraId="7720C57D" w14:textId="77777777" w:rsidR="00C02135" w:rsidRDefault="00C02135" w:rsidP="00CC332F">
            <w:pPr>
              <w:pStyle w:val="Title"/>
              <w:spacing w:before="12" w:after="12"/>
              <w:jc w:val="left"/>
            </w:pPr>
          </w:p>
        </w:tc>
      </w:tr>
      <w:tr w:rsidR="00D64AFA" w:rsidRPr="00D051DC" w14:paraId="70D2AB02" w14:textId="77777777" w:rsidTr="00084004">
        <w:trPr>
          <w:trHeight w:val="75"/>
        </w:trPr>
        <w:tc>
          <w:tcPr>
            <w:tcW w:w="5000" w:type="pct"/>
            <w:gridSpan w:val="5"/>
          </w:tcPr>
          <w:p w14:paraId="0DFAFD43" w14:textId="77777777" w:rsidR="00D64AFA" w:rsidRDefault="00D64AFA" w:rsidP="00CC332F">
            <w:pPr>
              <w:pStyle w:val="Title"/>
              <w:spacing w:before="12" w:after="12"/>
              <w:jc w:val="left"/>
            </w:pPr>
          </w:p>
        </w:tc>
      </w:tr>
      <w:tr w:rsidR="008239A9" w:rsidRPr="00D051DC" w14:paraId="449549F4" w14:textId="77777777" w:rsidTr="00084004">
        <w:trPr>
          <w:trHeight w:val="75"/>
        </w:trPr>
        <w:tc>
          <w:tcPr>
            <w:tcW w:w="5000" w:type="pct"/>
            <w:gridSpan w:val="5"/>
          </w:tcPr>
          <w:p w14:paraId="06DC181A" w14:textId="77777777" w:rsidR="008239A9" w:rsidRDefault="008239A9" w:rsidP="00CC332F">
            <w:pPr>
              <w:pStyle w:val="Title"/>
              <w:spacing w:before="12" w:after="12"/>
              <w:jc w:val="left"/>
            </w:pPr>
          </w:p>
        </w:tc>
      </w:tr>
      <w:tr w:rsidR="003B33DF" w:rsidRPr="0018190A" w14:paraId="1A0176DC" w14:textId="77777777" w:rsidTr="00084004">
        <w:trPr>
          <w:trHeight w:val="75"/>
        </w:trPr>
        <w:tc>
          <w:tcPr>
            <w:tcW w:w="5000" w:type="pct"/>
            <w:gridSpan w:val="5"/>
          </w:tcPr>
          <w:p w14:paraId="44194F3C" w14:textId="77777777" w:rsidR="003B33DF" w:rsidRPr="0018190A" w:rsidRDefault="003B33DF" w:rsidP="00F2218E">
            <w:pPr>
              <w:pStyle w:val="Title"/>
              <w:spacing w:before="24"/>
              <w:rPr>
                <w:sz w:val="2"/>
                <w:szCs w:val="2"/>
              </w:rPr>
            </w:pPr>
          </w:p>
        </w:tc>
      </w:tr>
      <w:tr w:rsidR="008239A9" w:rsidRPr="008239A9" w14:paraId="0FF62B33" w14:textId="77777777" w:rsidTr="00084004">
        <w:trPr>
          <w:trHeight w:val="75"/>
        </w:trPr>
        <w:tc>
          <w:tcPr>
            <w:tcW w:w="5000" w:type="pct"/>
            <w:gridSpan w:val="5"/>
            <w:shd w:val="clear" w:color="auto" w:fill="EFF5FB"/>
          </w:tcPr>
          <w:p w14:paraId="1F54B6D1" w14:textId="401B6F02" w:rsidR="00791DBE" w:rsidRPr="008239A9" w:rsidRDefault="000B037F" w:rsidP="00D939E9">
            <w:pPr>
              <w:pStyle w:val="Title"/>
              <w:spacing w:before="24" w:after="24"/>
              <w:rPr>
                <w:color w:val="auto"/>
              </w:rPr>
            </w:pPr>
            <w:r w:rsidRPr="008239A9">
              <w:rPr>
                <w:color w:val="auto"/>
              </w:rPr>
              <w:t>today</w:t>
            </w:r>
            <w:bookmarkStart w:id="1" w:name="date"/>
            <w:bookmarkEnd w:id="1"/>
          </w:p>
        </w:tc>
      </w:tr>
    </w:tbl>
    <w:p w14:paraId="20F0C94C" w14:textId="77777777" w:rsidR="008F4014" w:rsidRPr="008F4014" w:rsidRDefault="008F4014" w:rsidP="00F2218E">
      <w:pPr>
        <w:spacing w:before="24"/>
        <w:rPr>
          <w:sz w:val="2"/>
          <w:szCs w:val="2"/>
        </w:rPr>
      </w:pPr>
    </w:p>
    <w:tbl>
      <w:tblPr>
        <w:tblStyle w:val="TableGrid"/>
        <w:tblW w:w="5000" w:type="pct"/>
        <w:tblBorders>
          <w:top w:val="single" w:sz="2" w:space="0" w:color="BDD6EE" w:themeColor="accent5" w:themeTint="66"/>
          <w:left w:val="single" w:sz="2" w:space="0" w:color="BDD6EE" w:themeColor="accent5" w:themeTint="66"/>
          <w:bottom w:val="single" w:sz="2" w:space="0" w:color="BDD6EE" w:themeColor="accent5" w:themeTint="66"/>
          <w:right w:val="single" w:sz="2" w:space="0" w:color="BDD6EE" w:themeColor="accent5" w:themeTint="66"/>
          <w:insideH w:val="single" w:sz="2" w:space="0" w:color="BDD6EE" w:themeColor="accent5" w:themeTint="66"/>
          <w:insideV w:val="single" w:sz="2" w:space="0" w:color="BDD6EE" w:themeColor="accent5" w:themeTint="66"/>
        </w:tblBorders>
        <w:tblLook w:val="04A0" w:firstRow="1" w:lastRow="0" w:firstColumn="1" w:lastColumn="0" w:noHBand="0" w:noVBand="1"/>
      </w:tblPr>
      <w:tblGrid>
        <w:gridCol w:w="1585"/>
        <w:gridCol w:w="3950"/>
        <w:gridCol w:w="807"/>
        <w:gridCol w:w="7764"/>
      </w:tblGrid>
      <w:tr w:rsidR="008F635D" w:rsidRPr="00D051DC" w14:paraId="79DC99DE" w14:textId="77777777" w:rsidTr="00084004">
        <w:trPr>
          <w:trHeight w:val="75"/>
        </w:trPr>
        <w:tc>
          <w:tcPr>
            <w:tcW w:w="562" w:type="pct"/>
            <w:shd w:val="clear" w:color="auto" w:fill="EFF5FB"/>
          </w:tcPr>
          <w:p w14:paraId="3F08CBAE" w14:textId="70B40F00" w:rsidR="008F635D" w:rsidRPr="00D051DC" w:rsidRDefault="008F635D" w:rsidP="00FC0075">
            <w:pPr>
              <w:pStyle w:val="Title"/>
            </w:pPr>
            <w:r>
              <w:t xml:space="preserve">period / </w:t>
            </w:r>
            <w:r w:rsidRPr="00D051DC">
              <w:t>item</w:t>
            </w:r>
          </w:p>
        </w:tc>
        <w:tc>
          <w:tcPr>
            <w:tcW w:w="1400" w:type="pct"/>
            <w:shd w:val="clear" w:color="auto" w:fill="EFF5FB"/>
          </w:tcPr>
          <w:p w14:paraId="4F7A9BB7" w14:textId="6751E7DD" w:rsidR="008F635D" w:rsidRPr="00D051DC" w:rsidRDefault="008F635D" w:rsidP="00FC0075">
            <w:pPr>
              <w:pStyle w:val="Title"/>
              <w:rPr>
                <w:rFonts w:asciiTheme="majorHAnsi" w:hAnsiTheme="majorHAnsi" w:cstheme="majorHAnsi"/>
                <w:b w:val="0"/>
                <w:bCs w:val="0"/>
              </w:rPr>
            </w:pPr>
            <w:r w:rsidRPr="00782EAB">
              <w:t>priority</w:t>
            </w:r>
            <w:r>
              <w:t xml:space="preserve"> activity menu</w:t>
            </w:r>
            <w:r w:rsidRPr="00782EAB">
              <w:rPr>
                <w:rFonts w:asciiTheme="majorHAnsi" w:hAnsiTheme="majorHAnsi" w:cstheme="majorHAnsi"/>
                <w:b w:val="0"/>
                <w:bCs w:val="0"/>
              </w:rPr>
              <w:t xml:space="preserve"> (details above)</w:t>
            </w:r>
          </w:p>
        </w:tc>
        <w:tc>
          <w:tcPr>
            <w:tcW w:w="286" w:type="pct"/>
            <w:shd w:val="clear" w:color="auto" w:fill="EFF5FB"/>
          </w:tcPr>
          <w:p w14:paraId="2E6EA466" w14:textId="1A60816B" w:rsidR="008F635D" w:rsidRPr="00D051DC" w:rsidRDefault="008F635D" w:rsidP="002D24A4">
            <w:pPr>
              <w:pStyle w:val="Title"/>
            </w:pPr>
            <w:r w:rsidRPr="00D051DC">
              <w:t>start</w:t>
            </w:r>
          </w:p>
        </w:tc>
        <w:tc>
          <w:tcPr>
            <w:tcW w:w="2752" w:type="pct"/>
            <w:shd w:val="clear" w:color="auto" w:fill="EFF5FB"/>
          </w:tcPr>
          <w:p w14:paraId="55B773A6" w14:textId="6F6E7ABB" w:rsidR="008F635D" w:rsidRPr="00D051DC" w:rsidRDefault="008F635D" w:rsidP="00FC0075">
            <w:pPr>
              <w:pStyle w:val="Title"/>
              <w:rPr>
                <w:rFonts w:asciiTheme="majorHAnsi" w:hAnsiTheme="majorHAnsi" w:cstheme="majorHAnsi"/>
                <w:b w:val="0"/>
                <w:bCs w:val="0"/>
              </w:rPr>
            </w:pPr>
            <w:r w:rsidRPr="00D051DC">
              <w:t>activities</w:t>
            </w:r>
          </w:p>
        </w:tc>
      </w:tr>
      <w:tr w:rsidR="008F635D" w:rsidRPr="00782EAB" w14:paraId="6FB914AD" w14:textId="77777777" w:rsidTr="00084004">
        <w:trPr>
          <w:trHeight w:val="75"/>
        </w:trPr>
        <w:tc>
          <w:tcPr>
            <w:tcW w:w="562" w:type="pct"/>
            <w:shd w:val="clear" w:color="auto" w:fill="FFFFFF"/>
          </w:tcPr>
          <w:p w14:paraId="6C8C21D6" w14:textId="267A29AC" w:rsidR="008F635D" w:rsidRPr="0039790F" w:rsidRDefault="008F635D" w:rsidP="00782EAB">
            <w:pPr>
              <w:pStyle w:val="Heading1"/>
              <w:spacing w:before="24" w:after="24"/>
              <w:ind w:left="0"/>
              <w:rPr>
                <w:rFonts w:asciiTheme="minorHAnsi" w:hAnsiTheme="minorHAnsi" w:cstheme="minorHAnsi"/>
              </w:rPr>
            </w:pPr>
            <w:r w:rsidRPr="00C46304">
              <w:rPr>
                <w:b w:val="0"/>
                <w:bCs w:val="0"/>
                <w:color w:val="00B0F0"/>
              </w:rPr>
              <w:sym w:font="Wingdings" w:char="F0A8"/>
            </w:r>
            <w:r w:rsidRPr="00C46304">
              <w:rPr>
                <w:b w:val="0"/>
                <w:bCs w:val="0"/>
                <w:color w:val="00B0F0"/>
              </w:rPr>
              <w:t xml:space="preserve"> </w:t>
            </w:r>
            <w:r w:rsidRPr="00CB1B94">
              <w:rPr>
                <w:rFonts w:asciiTheme="minorHAnsi" w:hAnsiTheme="minorHAnsi" w:cstheme="minorHAnsi"/>
                <w:szCs w:val="20"/>
              </w:rPr>
              <w:t>wake</w:t>
            </w:r>
            <w:r>
              <w:t xml:space="preserve">, </w:t>
            </w:r>
            <w:r w:rsidRPr="0039790F">
              <w:rPr>
                <w:rFonts w:asciiTheme="minorHAnsi" w:hAnsiTheme="minorHAnsi" w:cstheme="minorHAnsi"/>
                <w:szCs w:val="20"/>
              </w:rPr>
              <w:t>day</w:t>
            </w:r>
          </w:p>
        </w:tc>
        <w:tc>
          <w:tcPr>
            <w:tcW w:w="1400" w:type="pct"/>
            <w:shd w:val="clear" w:color="auto" w:fill="FFFFFF"/>
          </w:tcPr>
          <w:p w14:paraId="56FAF88A" w14:textId="531ED938" w:rsidR="008F635D" w:rsidRPr="00782EAB" w:rsidRDefault="008F635D" w:rsidP="00782EAB">
            <w:pPr>
              <w:pStyle w:val="Heading1"/>
              <w:spacing w:before="24" w:after="24"/>
              <w:ind w:left="0"/>
              <w:rPr>
                <w:b w:val="0"/>
                <w:bCs w:val="0"/>
              </w:rPr>
            </w:pPr>
            <w:r w:rsidRPr="00D051DC">
              <w:rPr>
                <w:color w:val="92D050"/>
              </w:rPr>
              <w:sym w:font="Wingdings" w:char="F0A8"/>
            </w:r>
            <w:r w:rsidRPr="00D051DC">
              <w:rPr>
                <w:color w:val="92D050"/>
              </w:rPr>
              <w:t xml:space="preserve"> </w:t>
            </w:r>
            <w:hyperlink r:id="rId11" w:anchor="radar" w:history="1">
              <w:r w:rsidRPr="00731294">
                <w:rPr>
                  <w:rStyle w:val="Hyperlink"/>
                  <w:b w:val="0"/>
                  <w:bCs w:val="0"/>
                  <w:w w:val="95"/>
                </w:rPr>
                <w:t>center</w:t>
              </w:r>
              <w:r>
                <w:rPr>
                  <w:rStyle w:val="Hyperlink"/>
                  <w:b w:val="0"/>
                  <w:bCs w:val="0"/>
                  <w:w w:val="95"/>
                </w:rPr>
                <w:t>-</w:t>
              </w:r>
              <w:r w:rsidRPr="00731294">
                <w:rPr>
                  <w:rStyle w:val="FollowedHyperlink"/>
                  <w:b w:val="0"/>
                  <w:bCs w:val="0"/>
                  <w:w w:val="95"/>
                </w:rPr>
                <w:t>set attitude</w:t>
              </w:r>
              <w:r w:rsidRPr="00731294">
                <w:rPr>
                  <w:rStyle w:val="Hyperlink"/>
                  <w:b w:val="0"/>
                  <w:bCs w:val="0"/>
                  <w:position w:val="6"/>
                  <w:sz w:val="12"/>
                  <w:szCs w:val="14"/>
                </w:rPr>
                <w:sym w:font="Wingdings" w:char="F0E4"/>
              </w:r>
            </w:hyperlink>
            <w:r w:rsidRPr="00731294">
              <w:rPr>
                <w:b w:val="0"/>
                <w:bCs w:val="0"/>
              </w:rPr>
              <w:t xml:space="preserve"> </w:t>
            </w:r>
            <w:r w:rsidRPr="00D051DC">
              <w:rPr>
                <w:color w:val="92D050"/>
              </w:rPr>
              <w:sym w:font="Wingdings" w:char="F0A8"/>
            </w:r>
            <w:r w:rsidRPr="00D051DC">
              <w:rPr>
                <w:color w:val="92D050"/>
              </w:rPr>
              <w:t xml:space="preserve"> </w:t>
            </w:r>
            <w:hyperlink r:id="rId12" w:anchor="paths_and_programs" w:history="1">
              <w:r w:rsidRPr="00731294">
                <w:rPr>
                  <w:rStyle w:val="Hyperlink"/>
                  <w:b w:val="0"/>
                  <w:bCs w:val="0"/>
                  <w:w w:val="95"/>
                </w:rPr>
                <w:t>affirm</w:t>
              </w:r>
              <w:r>
                <w:rPr>
                  <w:rStyle w:val="Hyperlink"/>
                  <w:b w:val="0"/>
                  <w:bCs w:val="0"/>
                  <w:w w:val="95"/>
                </w:rPr>
                <w:t>-</w:t>
              </w:r>
              <w:r w:rsidRPr="00731294">
                <w:rPr>
                  <w:rStyle w:val="Hyperlink"/>
                  <w:b w:val="0"/>
                  <w:bCs w:val="0"/>
                </w:rPr>
                <w:t>dedicate</w:t>
              </w:r>
              <w:r w:rsidRPr="00731294">
                <w:rPr>
                  <w:rStyle w:val="Hyperlink"/>
                  <w:b w:val="0"/>
                  <w:bCs w:val="0"/>
                  <w:position w:val="6"/>
                  <w:sz w:val="12"/>
                  <w:szCs w:val="12"/>
                </w:rPr>
                <w:sym w:font="Wingdings" w:char="F0E4"/>
              </w:r>
            </w:hyperlink>
          </w:p>
        </w:tc>
        <w:tc>
          <w:tcPr>
            <w:tcW w:w="286" w:type="pct"/>
            <w:shd w:val="clear" w:color="auto" w:fill="FFFFFF"/>
          </w:tcPr>
          <w:p w14:paraId="0F4C4594" w14:textId="0C696159" w:rsidR="008F635D" w:rsidRPr="006A50BB" w:rsidRDefault="008F635D" w:rsidP="006A3966">
            <w:pPr>
              <w:jc w:val="center"/>
              <w:rPr>
                <w:color w:val="FFFFFF"/>
              </w:rPr>
            </w:pPr>
            <w:r w:rsidRPr="006A50BB">
              <w:rPr>
                <w:color w:val="FFFFFF"/>
              </w:rPr>
              <w:t>02:00</w:t>
            </w:r>
          </w:p>
        </w:tc>
        <w:tc>
          <w:tcPr>
            <w:tcW w:w="2752" w:type="pct"/>
            <w:shd w:val="clear" w:color="auto" w:fill="FFFFFF"/>
          </w:tcPr>
          <w:p w14:paraId="7C15E9D9" w14:textId="77777777" w:rsidR="008F635D" w:rsidRPr="00782EAB" w:rsidRDefault="008F635D" w:rsidP="006A3966">
            <w:pPr>
              <w:jc w:val="right"/>
            </w:pPr>
          </w:p>
        </w:tc>
      </w:tr>
      <w:tr w:rsidR="008F635D" w:rsidRPr="00431114" w14:paraId="284195D7" w14:textId="77777777" w:rsidTr="00084004">
        <w:trPr>
          <w:trHeight w:val="75"/>
        </w:trPr>
        <w:tc>
          <w:tcPr>
            <w:tcW w:w="562" w:type="pct"/>
          </w:tcPr>
          <w:p w14:paraId="0DD9BD48" w14:textId="77777777" w:rsidR="008F635D" w:rsidRPr="00431114" w:rsidRDefault="008F635D" w:rsidP="006A3966">
            <w:pPr>
              <w:pStyle w:val="NormalDetail"/>
              <w:spacing w:before="24"/>
              <w:ind w:left="0"/>
              <w:rPr>
                <w:color w:val="00B0F0"/>
                <w:sz w:val="2"/>
                <w:szCs w:val="2"/>
              </w:rPr>
            </w:pPr>
          </w:p>
        </w:tc>
        <w:tc>
          <w:tcPr>
            <w:tcW w:w="1400" w:type="pct"/>
          </w:tcPr>
          <w:p w14:paraId="753F273A" w14:textId="77777777" w:rsidR="008F635D" w:rsidRPr="00431114" w:rsidRDefault="008F635D" w:rsidP="006A3966">
            <w:pPr>
              <w:spacing w:before="24"/>
              <w:rPr>
                <w:color w:val="92D050"/>
                <w:sz w:val="2"/>
                <w:szCs w:val="2"/>
              </w:rPr>
            </w:pPr>
          </w:p>
        </w:tc>
        <w:tc>
          <w:tcPr>
            <w:tcW w:w="286" w:type="pct"/>
          </w:tcPr>
          <w:p w14:paraId="7300CB57" w14:textId="77777777" w:rsidR="008F635D" w:rsidRPr="006A50BB" w:rsidRDefault="008F635D" w:rsidP="006A3966">
            <w:pPr>
              <w:spacing w:before="24"/>
              <w:rPr>
                <w:color w:val="FFFFFF"/>
                <w:sz w:val="2"/>
                <w:szCs w:val="2"/>
              </w:rPr>
            </w:pPr>
          </w:p>
        </w:tc>
        <w:tc>
          <w:tcPr>
            <w:tcW w:w="2752" w:type="pct"/>
          </w:tcPr>
          <w:p w14:paraId="0085CE22" w14:textId="77777777" w:rsidR="008F635D" w:rsidRPr="00431114" w:rsidRDefault="008F635D" w:rsidP="006A3966">
            <w:pPr>
              <w:spacing w:before="24"/>
              <w:rPr>
                <w:sz w:val="2"/>
                <w:szCs w:val="2"/>
              </w:rPr>
            </w:pPr>
          </w:p>
        </w:tc>
      </w:tr>
      <w:tr w:rsidR="008F635D" w:rsidRPr="00D051DC" w14:paraId="784267D4" w14:textId="77777777" w:rsidTr="00084004">
        <w:trPr>
          <w:trHeight w:val="75"/>
        </w:trPr>
        <w:tc>
          <w:tcPr>
            <w:tcW w:w="562" w:type="pct"/>
            <w:shd w:val="clear" w:color="auto" w:fill="EFF5FB"/>
          </w:tcPr>
          <w:p w14:paraId="1F07CF70" w14:textId="7C26EECE" w:rsidR="008F635D" w:rsidRPr="00D051DC" w:rsidRDefault="008F635D" w:rsidP="00EE2C1E">
            <w:pPr>
              <w:pStyle w:val="Heading1"/>
              <w:spacing w:before="24" w:after="24"/>
              <w:ind w:left="0"/>
              <w:rPr>
                <w:rFonts w:asciiTheme="minorHAnsi" w:hAnsiTheme="minorHAnsi" w:cstheme="minorHAnsi"/>
                <w:szCs w:val="20"/>
              </w:rPr>
            </w:pPr>
            <w:r w:rsidRPr="00C46304">
              <w:rPr>
                <w:b w:val="0"/>
                <w:bCs w:val="0"/>
                <w:color w:val="00B0F0"/>
              </w:rPr>
              <w:sym w:font="Wingdings" w:char="F0A8"/>
            </w:r>
            <w:r w:rsidRPr="00C46304">
              <w:rPr>
                <w:b w:val="0"/>
                <w:bCs w:val="0"/>
                <w:color w:val="00B0F0"/>
              </w:rPr>
              <w:t xml:space="preserve"> </w:t>
            </w:r>
            <w:r w:rsidRPr="00D051DC">
              <w:rPr>
                <w:rFonts w:asciiTheme="minorHAnsi" w:hAnsiTheme="minorHAnsi" w:cstheme="minorHAnsi"/>
                <w:szCs w:val="20"/>
              </w:rPr>
              <w:t>early am</w:t>
            </w:r>
          </w:p>
        </w:tc>
        <w:tc>
          <w:tcPr>
            <w:tcW w:w="1400" w:type="pct"/>
            <w:shd w:val="clear" w:color="auto" w:fill="EFF5FB"/>
          </w:tcPr>
          <w:p w14:paraId="09ADC3D9" w14:textId="5F100EEF" w:rsidR="008F635D" w:rsidRPr="00D051DC" w:rsidRDefault="008F635D" w:rsidP="0056687C">
            <w:pPr>
              <w:pStyle w:val="Heading1"/>
              <w:spacing w:before="24" w:after="24"/>
              <w:ind w:left="0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86" w:type="pct"/>
            <w:shd w:val="clear" w:color="auto" w:fill="EFF5FB"/>
          </w:tcPr>
          <w:p w14:paraId="1EB45FE7" w14:textId="609090FE" w:rsidR="008F635D" w:rsidRPr="006A50BB" w:rsidRDefault="008F635D" w:rsidP="0056687C">
            <w:pPr>
              <w:pStyle w:val="Heading1"/>
              <w:spacing w:before="24" w:after="24"/>
              <w:ind w:left="0"/>
              <w:rPr>
                <w:rFonts w:asciiTheme="minorHAnsi" w:hAnsiTheme="minorHAnsi" w:cstheme="minorHAnsi"/>
                <w:color w:val="FFFFFF"/>
                <w:szCs w:val="20"/>
              </w:rPr>
            </w:pPr>
          </w:p>
        </w:tc>
        <w:tc>
          <w:tcPr>
            <w:tcW w:w="2752" w:type="pct"/>
            <w:shd w:val="clear" w:color="auto" w:fill="EFF5FB"/>
          </w:tcPr>
          <w:p w14:paraId="1D4EEF63" w14:textId="77777777" w:rsidR="008F635D" w:rsidRPr="00D051DC" w:rsidRDefault="008F635D" w:rsidP="006D4934">
            <w:pPr>
              <w:pStyle w:val="Heading1"/>
              <w:spacing w:before="24" w:after="24"/>
              <w:ind w:left="0"/>
              <w:jc w:val="right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8F635D" w:rsidRPr="00D051DC" w14:paraId="2EB66B58" w14:textId="77777777" w:rsidTr="00084004">
        <w:trPr>
          <w:trHeight w:val="193"/>
        </w:trPr>
        <w:tc>
          <w:tcPr>
            <w:tcW w:w="562" w:type="pct"/>
          </w:tcPr>
          <w:p w14:paraId="13CA3DB2" w14:textId="63917C96" w:rsidR="008F635D" w:rsidRPr="00D051DC" w:rsidRDefault="008F635D" w:rsidP="00701AAC">
            <w:pPr>
              <w:pStyle w:val="NormalDetail"/>
              <w:ind w:left="60"/>
            </w:pPr>
            <w:r w:rsidRPr="00D051DC">
              <w:rPr>
                <w:color w:val="00B0F0"/>
              </w:rPr>
              <w:sym w:font="Wingdings" w:char="F0A8"/>
            </w:r>
            <w:r w:rsidRPr="00D051DC">
              <w:rPr>
                <w:color w:val="00B0F0"/>
              </w:rPr>
              <w:t xml:space="preserve"> </w:t>
            </w:r>
            <w:r>
              <w:t>review-plan</w:t>
            </w:r>
          </w:p>
        </w:tc>
        <w:tc>
          <w:tcPr>
            <w:tcW w:w="1400" w:type="pct"/>
          </w:tcPr>
          <w:p w14:paraId="50AD8146" w14:textId="5C29B00D" w:rsidR="008F635D" w:rsidRPr="00D051DC" w:rsidRDefault="008F635D" w:rsidP="002D24A4">
            <w:r w:rsidRPr="00D051DC">
              <w:rPr>
                <w:color w:val="92D050"/>
              </w:rPr>
              <w:sym w:font="Wingdings" w:char="F0A8"/>
            </w:r>
            <w:r w:rsidRPr="00D051DC">
              <w:rPr>
                <w:color w:val="92D050"/>
              </w:rPr>
              <w:t xml:space="preserve"> </w:t>
            </w:r>
            <w:r w:rsidRPr="00D051DC">
              <w:t>life</w:t>
            </w:r>
            <w:r w:rsidRPr="00FB12B8">
              <w:rPr>
                <w:vertAlign w:val="superscript"/>
              </w:rPr>
              <w:t>+</w:t>
            </w:r>
            <w:r w:rsidRPr="00FB12B8">
              <w:t xml:space="preserve"> - </w:t>
            </w:r>
            <w:r w:rsidRPr="00D051DC">
              <w:t>day</w:t>
            </w:r>
            <w:r>
              <w:t xml:space="preserve"> (</w:t>
            </w:r>
            <w:hyperlink w:anchor="priorities" w:history="1">
              <w:r w:rsidRPr="00D6692E">
                <w:rPr>
                  <w:rStyle w:val="Hyperlink"/>
                </w:rPr>
                <w:t>priorities</w:t>
              </w:r>
              <w:r w:rsidRPr="00D6692E">
                <w:rPr>
                  <w:rStyle w:val="Hyperlink"/>
                  <w:position w:val="6"/>
                  <w:sz w:val="12"/>
                </w:rPr>
                <w:sym w:font="Wingdings" w:char="F0E4"/>
              </w:r>
            </w:hyperlink>
            <w:r>
              <w:t>)</w:t>
            </w:r>
          </w:p>
        </w:tc>
        <w:tc>
          <w:tcPr>
            <w:tcW w:w="286" w:type="pct"/>
          </w:tcPr>
          <w:p w14:paraId="3EDDB977" w14:textId="18FF5F59" w:rsidR="008F635D" w:rsidRPr="006A50BB" w:rsidRDefault="008F635D" w:rsidP="002D24A4">
            <w:pPr>
              <w:jc w:val="center"/>
              <w:rPr>
                <w:color w:val="FFFFFF"/>
              </w:rPr>
            </w:pPr>
          </w:p>
        </w:tc>
        <w:tc>
          <w:tcPr>
            <w:tcW w:w="2752" w:type="pct"/>
          </w:tcPr>
          <w:p w14:paraId="5B142403" w14:textId="5128A18A" w:rsidR="008F635D" w:rsidRPr="00A04A3B" w:rsidRDefault="008F635D" w:rsidP="006D4934">
            <w:pPr>
              <w:jc w:val="right"/>
              <w:rPr>
                <w:color w:val="EE0000"/>
              </w:rPr>
            </w:pPr>
          </w:p>
        </w:tc>
      </w:tr>
      <w:tr w:rsidR="008F635D" w:rsidRPr="00D051DC" w14:paraId="4475642E" w14:textId="77777777" w:rsidTr="00084004">
        <w:trPr>
          <w:trHeight w:val="292"/>
        </w:trPr>
        <w:tc>
          <w:tcPr>
            <w:tcW w:w="562" w:type="pct"/>
          </w:tcPr>
          <w:p w14:paraId="2740EA29" w14:textId="26C6027D" w:rsidR="008F635D" w:rsidRPr="00D051DC" w:rsidRDefault="008F635D" w:rsidP="00701AAC">
            <w:pPr>
              <w:pStyle w:val="NormalDetail"/>
              <w:ind w:left="60"/>
            </w:pPr>
            <w:r w:rsidRPr="00D051DC">
              <w:rPr>
                <w:color w:val="00B0F0"/>
              </w:rPr>
              <w:sym w:font="Wingdings" w:char="F0A8"/>
            </w:r>
            <w:r w:rsidRPr="00D051DC">
              <w:rPr>
                <w:color w:val="00B0F0"/>
              </w:rPr>
              <w:t xml:space="preserve"> </w:t>
            </w:r>
            <w:r w:rsidRPr="00D051DC">
              <w:t>activities</w:t>
            </w:r>
          </w:p>
        </w:tc>
        <w:tc>
          <w:tcPr>
            <w:tcW w:w="1400" w:type="pct"/>
          </w:tcPr>
          <w:p w14:paraId="790AF860" w14:textId="3F0E45DB" w:rsidR="008F635D" w:rsidRPr="00D051DC" w:rsidRDefault="008F635D" w:rsidP="002D24A4">
            <w:r w:rsidRPr="00D051DC">
              <w:rPr>
                <w:color w:val="92D050"/>
              </w:rPr>
              <w:sym w:font="Wingdings" w:char="F0A8"/>
            </w:r>
            <w:r w:rsidRPr="00D051DC">
              <w:rPr>
                <w:color w:val="92D050"/>
              </w:rPr>
              <w:t xml:space="preserve"> </w:t>
            </w:r>
            <w:r w:rsidRPr="00D051DC">
              <w:t xml:space="preserve">nature </w:t>
            </w:r>
            <w:r w:rsidRPr="00D051DC">
              <w:rPr>
                <w:color w:val="92D050"/>
              </w:rPr>
              <w:sym w:font="Wingdings" w:char="F0A8"/>
            </w:r>
            <w:r w:rsidRPr="00D051DC">
              <w:rPr>
                <w:color w:val="92D050"/>
              </w:rPr>
              <w:t xml:space="preserve"> </w:t>
            </w:r>
            <w:r w:rsidRPr="00D051DC">
              <w:t>folders, files, times</w:t>
            </w:r>
            <w:r>
              <w:t xml:space="preserve"> </w:t>
            </w:r>
            <w:r w:rsidRPr="00D051DC">
              <w:rPr>
                <w:color w:val="92D050"/>
              </w:rPr>
              <w:sym w:font="Wingdings" w:char="F0A8"/>
            </w:r>
            <w:r w:rsidRPr="00D051DC">
              <w:rPr>
                <w:color w:val="92D050"/>
              </w:rPr>
              <w:t xml:space="preserve"> </w:t>
            </w:r>
            <w:r>
              <w:t>t</w:t>
            </w:r>
            <w:r w:rsidRPr="00D37AA2">
              <w:rPr>
                <w:vertAlign w:val="subscript"/>
              </w:rPr>
              <w:t>x</w:t>
            </w:r>
          </w:p>
          <w:p w14:paraId="0063DC8C" w14:textId="5E9C83DD" w:rsidR="008F635D" w:rsidRPr="00D051DC" w:rsidRDefault="008F635D" w:rsidP="002D24A4">
            <w:r w:rsidRPr="00D051DC">
              <w:rPr>
                <w:color w:val="92D050"/>
              </w:rPr>
              <w:sym w:font="Wingdings" w:char="F0A8"/>
            </w:r>
            <w:r w:rsidRPr="00D051DC">
              <w:rPr>
                <w:color w:val="92D050"/>
              </w:rPr>
              <w:t xml:space="preserve"> </w:t>
            </w:r>
            <w:r w:rsidRPr="00D051DC">
              <w:t xml:space="preserve">early </w:t>
            </w:r>
            <w:r w:rsidRPr="00384480">
              <w:rPr>
                <w:sz w:val="17"/>
                <w:szCs w:val="17"/>
              </w:rPr>
              <w:t>B/F.H</w:t>
            </w:r>
            <w:r w:rsidRPr="00384480">
              <w:rPr>
                <w:sz w:val="17"/>
                <w:szCs w:val="17"/>
                <w:vertAlign w:val="subscript"/>
              </w:rPr>
              <w:t>2</w:t>
            </w:r>
            <w:r w:rsidRPr="00384480">
              <w:rPr>
                <w:sz w:val="17"/>
                <w:szCs w:val="17"/>
              </w:rPr>
              <w:t>O</w:t>
            </w:r>
            <w:r>
              <w:t xml:space="preserve">, </w:t>
            </w:r>
            <w:proofErr w:type="gramStart"/>
            <w:r>
              <w:t>mini-tasks</w:t>
            </w:r>
            <w:proofErr w:type="gramEnd"/>
            <w:r>
              <w:t>,</w:t>
            </w:r>
            <w:r w:rsidRPr="00D051DC">
              <w:t xml:space="preserve"> walk</w:t>
            </w:r>
          </w:p>
        </w:tc>
        <w:tc>
          <w:tcPr>
            <w:tcW w:w="286" w:type="pct"/>
          </w:tcPr>
          <w:p w14:paraId="14C6BBA6" w14:textId="74F8EF8A" w:rsidR="008F635D" w:rsidRPr="006A50BB" w:rsidRDefault="008F635D" w:rsidP="00BA69E5">
            <w:pPr>
              <w:jc w:val="center"/>
              <w:rPr>
                <w:color w:val="FFFFFF"/>
              </w:rPr>
            </w:pPr>
            <w:r w:rsidRPr="006A50BB">
              <w:rPr>
                <w:color w:val="FFFFFF"/>
              </w:rPr>
              <w:t>02:30</w:t>
            </w:r>
          </w:p>
        </w:tc>
        <w:tc>
          <w:tcPr>
            <w:tcW w:w="2752" w:type="pct"/>
          </w:tcPr>
          <w:p w14:paraId="2AACDBB4" w14:textId="77777777" w:rsidR="008F635D" w:rsidRPr="00D051DC" w:rsidRDefault="008F635D" w:rsidP="006D4934">
            <w:pPr>
              <w:jc w:val="right"/>
            </w:pPr>
          </w:p>
        </w:tc>
      </w:tr>
      <w:tr w:rsidR="008F635D" w:rsidRPr="00431114" w14:paraId="0A5BC164" w14:textId="77777777" w:rsidTr="00084004">
        <w:trPr>
          <w:trHeight w:val="75"/>
        </w:trPr>
        <w:tc>
          <w:tcPr>
            <w:tcW w:w="562" w:type="pct"/>
          </w:tcPr>
          <w:p w14:paraId="2FFD1ADD" w14:textId="77777777" w:rsidR="008F635D" w:rsidRPr="00431114" w:rsidRDefault="008F635D" w:rsidP="00F2218E">
            <w:pPr>
              <w:pStyle w:val="NormalDetail"/>
              <w:spacing w:before="24"/>
              <w:ind w:left="0"/>
              <w:rPr>
                <w:color w:val="00B0F0"/>
                <w:sz w:val="2"/>
                <w:szCs w:val="2"/>
              </w:rPr>
            </w:pPr>
          </w:p>
        </w:tc>
        <w:tc>
          <w:tcPr>
            <w:tcW w:w="1400" w:type="pct"/>
          </w:tcPr>
          <w:p w14:paraId="1BFC5380" w14:textId="77777777" w:rsidR="008F635D" w:rsidRPr="00431114" w:rsidRDefault="008F635D" w:rsidP="00F2218E">
            <w:pPr>
              <w:spacing w:before="24"/>
              <w:rPr>
                <w:color w:val="92D050"/>
                <w:sz w:val="2"/>
                <w:szCs w:val="2"/>
              </w:rPr>
            </w:pPr>
          </w:p>
        </w:tc>
        <w:tc>
          <w:tcPr>
            <w:tcW w:w="286" w:type="pct"/>
          </w:tcPr>
          <w:p w14:paraId="602C9504" w14:textId="77777777" w:rsidR="008F635D" w:rsidRPr="006A50BB" w:rsidRDefault="008F635D" w:rsidP="00F2218E">
            <w:pPr>
              <w:spacing w:before="24"/>
              <w:rPr>
                <w:color w:val="FFFFFF"/>
                <w:sz w:val="2"/>
                <w:szCs w:val="2"/>
              </w:rPr>
            </w:pPr>
          </w:p>
        </w:tc>
        <w:tc>
          <w:tcPr>
            <w:tcW w:w="2752" w:type="pct"/>
          </w:tcPr>
          <w:p w14:paraId="295DB0FE" w14:textId="77777777" w:rsidR="008F635D" w:rsidRPr="00431114" w:rsidRDefault="008F635D" w:rsidP="00F2218E">
            <w:pPr>
              <w:spacing w:before="24"/>
              <w:rPr>
                <w:sz w:val="2"/>
                <w:szCs w:val="2"/>
              </w:rPr>
            </w:pPr>
          </w:p>
        </w:tc>
      </w:tr>
      <w:tr w:rsidR="008F635D" w:rsidRPr="00D051DC" w14:paraId="3D10867B" w14:textId="77777777" w:rsidTr="00084004">
        <w:trPr>
          <w:trHeight w:val="202"/>
        </w:trPr>
        <w:tc>
          <w:tcPr>
            <w:tcW w:w="562" w:type="pct"/>
            <w:shd w:val="clear" w:color="auto" w:fill="EFF5FB"/>
          </w:tcPr>
          <w:p w14:paraId="5A17D900" w14:textId="27923F49" w:rsidR="008F635D" w:rsidRPr="00D051DC" w:rsidRDefault="008F635D" w:rsidP="00EE2C1E">
            <w:pPr>
              <w:pStyle w:val="Heading1"/>
              <w:spacing w:before="24" w:after="24"/>
              <w:ind w:left="0"/>
              <w:rPr>
                <w:rFonts w:asciiTheme="minorHAnsi" w:hAnsiTheme="minorHAnsi" w:cstheme="minorHAnsi"/>
                <w:szCs w:val="20"/>
              </w:rPr>
            </w:pPr>
            <w:r w:rsidRPr="00C46304">
              <w:rPr>
                <w:b w:val="0"/>
                <w:bCs w:val="0"/>
                <w:color w:val="00B0F0"/>
              </w:rPr>
              <w:sym w:font="Wingdings" w:char="F0A8"/>
            </w:r>
            <w:r w:rsidRPr="00C46304">
              <w:rPr>
                <w:b w:val="0"/>
                <w:bCs w:val="0"/>
                <w:color w:val="00B0F0"/>
              </w:rPr>
              <w:t xml:space="preserve"> </w:t>
            </w:r>
            <w:r>
              <w:rPr>
                <w:rFonts w:asciiTheme="minorHAnsi" w:hAnsiTheme="minorHAnsi" w:cstheme="minorHAnsi"/>
                <w:szCs w:val="20"/>
              </w:rPr>
              <w:t>am, r</w:t>
            </w:r>
            <w:r w:rsidRPr="00D051DC">
              <w:rPr>
                <w:rFonts w:asciiTheme="minorHAnsi" w:hAnsiTheme="minorHAnsi" w:cstheme="minorHAnsi"/>
                <w:szCs w:val="20"/>
              </w:rPr>
              <w:t>ealiz</w:t>
            </w:r>
            <w:r>
              <w:rPr>
                <w:rFonts w:asciiTheme="minorHAnsi" w:hAnsiTheme="minorHAnsi" w:cstheme="minorHAnsi"/>
                <w:szCs w:val="20"/>
              </w:rPr>
              <w:t>e</w:t>
            </w:r>
          </w:p>
        </w:tc>
        <w:tc>
          <w:tcPr>
            <w:tcW w:w="1400" w:type="pct"/>
            <w:shd w:val="clear" w:color="auto" w:fill="EFF5FB"/>
          </w:tcPr>
          <w:p w14:paraId="5FECC949" w14:textId="46F55F3A" w:rsidR="008F635D" w:rsidRPr="00447949" w:rsidRDefault="008F635D" w:rsidP="00447949">
            <w:pPr>
              <w:pStyle w:val="Heading1"/>
              <w:spacing w:before="24" w:after="24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286" w:type="pct"/>
            <w:shd w:val="clear" w:color="auto" w:fill="EFF5FB"/>
          </w:tcPr>
          <w:p w14:paraId="7B14B54D" w14:textId="4FA982FD" w:rsidR="008F635D" w:rsidRPr="006A50BB" w:rsidRDefault="008F635D" w:rsidP="0056687C">
            <w:pPr>
              <w:pStyle w:val="Heading1"/>
              <w:spacing w:before="24" w:after="24"/>
              <w:ind w:left="0"/>
              <w:rPr>
                <w:rFonts w:asciiTheme="minorHAnsi" w:hAnsiTheme="minorHAnsi" w:cstheme="minorHAnsi"/>
                <w:color w:val="FFFFFF"/>
                <w:szCs w:val="20"/>
              </w:rPr>
            </w:pPr>
          </w:p>
        </w:tc>
        <w:tc>
          <w:tcPr>
            <w:tcW w:w="2752" w:type="pct"/>
            <w:shd w:val="clear" w:color="auto" w:fill="EFF5FB"/>
          </w:tcPr>
          <w:p w14:paraId="59D43560" w14:textId="77777777" w:rsidR="008F635D" w:rsidRPr="00D051DC" w:rsidRDefault="008F635D" w:rsidP="006D4934">
            <w:pPr>
              <w:pStyle w:val="Heading1"/>
              <w:spacing w:before="24" w:after="24"/>
              <w:ind w:left="0"/>
              <w:jc w:val="right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8F635D" w:rsidRPr="00D051DC" w14:paraId="6D22D130" w14:textId="77777777" w:rsidTr="00084004">
        <w:tc>
          <w:tcPr>
            <w:tcW w:w="562" w:type="pct"/>
            <w:tcBorders>
              <w:bottom w:val="single" w:sz="2" w:space="0" w:color="FFFFFF"/>
            </w:tcBorders>
          </w:tcPr>
          <w:p w14:paraId="3E03F806" w14:textId="0F10BACF" w:rsidR="008F635D" w:rsidRPr="00D051DC" w:rsidRDefault="008F635D" w:rsidP="00701AAC">
            <w:pPr>
              <w:pStyle w:val="NormalDetail"/>
              <w:ind w:left="60"/>
            </w:pPr>
            <w:r w:rsidRPr="00D051DC">
              <w:rPr>
                <w:color w:val="00B0F0"/>
              </w:rPr>
              <w:sym w:font="Wingdings" w:char="F0A8"/>
            </w:r>
            <w:r w:rsidRPr="00D051DC">
              <w:rPr>
                <w:color w:val="00B0F0"/>
              </w:rPr>
              <w:t xml:space="preserve"> </w:t>
            </w:r>
            <w:hyperlink r:id="rId13" w:history="1">
              <w:r w:rsidRPr="00D051DC">
                <w:rPr>
                  <w:rStyle w:val="Hyperlink"/>
                </w:rPr>
                <w:t>found</w:t>
              </w:r>
              <w:r>
                <w:rPr>
                  <w:rStyle w:val="Hyperlink"/>
                </w:rPr>
                <w:t>ing</w:t>
              </w:r>
              <w:r w:rsidRPr="00D051DC">
                <w:rPr>
                  <w:rStyle w:val="Hyperlink"/>
                  <w:position w:val="6"/>
                  <w:sz w:val="12"/>
                  <w:u w:color="FFFFFF" w:themeColor="background1"/>
                </w:rPr>
                <w:sym w:font="Wingdings" w:char="F0E4"/>
              </w:r>
            </w:hyperlink>
          </w:p>
        </w:tc>
        <w:tc>
          <w:tcPr>
            <w:tcW w:w="1400" w:type="pct"/>
            <w:tcBorders>
              <w:bottom w:val="single" w:sz="2" w:space="0" w:color="FFFFFF"/>
            </w:tcBorders>
          </w:tcPr>
          <w:p w14:paraId="167A889A" w14:textId="0F39E534" w:rsidR="008F635D" w:rsidRPr="00D051DC" w:rsidRDefault="008F635D" w:rsidP="0007543D">
            <w:r w:rsidRPr="00D051DC">
              <w:rPr>
                <w:color w:val="92D050"/>
              </w:rPr>
              <w:sym w:font="Wingdings" w:char="F0A8"/>
            </w:r>
            <w:r w:rsidRPr="00D051DC">
              <w:rPr>
                <w:color w:val="92D050"/>
              </w:rPr>
              <w:t xml:space="preserve"> </w:t>
            </w:r>
            <w:r w:rsidRPr="00D051DC">
              <w:t xml:space="preserve">twb: </w:t>
            </w:r>
            <w:hyperlink r:id="rId14" w:anchor="write" w:history="1">
              <w:r w:rsidRPr="00D051DC">
                <w:rPr>
                  <w:rStyle w:val="Hyperlink"/>
                </w:rPr>
                <w:t>write</w:t>
              </w:r>
              <w:r w:rsidRPr="00D051DC">
                <w:rPr>
                  <w:rStyle w:val="Hyperlink"/>
                  <w:position w:val="6"/>
                  <w:sz w:val="12"/>
                  <w:szCs w:val="12"/>
                </w:rPr>
                <w:sym w:font="Wingdings" w:char="F0E4"/>
              </w:r>
            </w:hyperlink>
            <w:r>
              <w:t xml:space="preserve"> </w:t>
            </w:r>
            <w:r w:rsidRPr="00D051DC">
              <w:rPr>
                <w:color w:val="92D050"/>
              </w:rPr>
              <w:sym w:font="Wingdings" w:char="F0A8"/>
            </w:r>
            <w:r w:rsidRPr="00D051DC">
              <w:rPr>
                <w:color w:val="92D050"/>
              </w:rPr>
              <w:t xml:space="preserve"> </w:t>
            </w:r>
            <w:hyperlink r:id="rId15" w:history="1">
              <w:r>
                <w:rPr>
                  <w:rStyle w:val="Hyperlink"/>
                </w:rPr>
                <w:t>improve site</w:t>
              </w:r>
              <w:r w:rsidRPr="00D051DC">
                <w:rPr>
                  <w:rStyle w:val="Hyperlink"/>
                  <w:position w:val="6"/>
                  <w:sz w:val="12"/>
                  <w:szCs w:val="12"/>
                </w:rPr>
                <w:sym w:font="Wingdings" w:char="F0E4"/>
              </w:r>
            </w:hyperlink>
          </w:p>
          <w:p w14:paraId="394EC1C4" w14:textId="284B1FDC" w:rsidR="008F635D" w:rsidRPr="00D051DC" w:rsidRDefault="008F635D" w:rsidP="0001288C">
            <w:r w:rsidRPr="00D051DC">
              <w:rPr>
                <w:color w:val="92D050"/>
              </w:rPr>
              <w:sym w:font="Wingdings" w:char="F0A8"/>
            </w:r>
            <w:r w:rsidRPr="00D051DC">
              <w:rPr>
                <w:color w:val="92D050"/>
              </w:rPr>
              <w:t xml:space="preserve"> </w:t>
            </w:r>
            <w:r>
              <w:t xml:space="preserve">publish </w:t>
            </w:r>
            <w:r w:rsidRPr="00D051DC">
              <w:rPr>
                <w:color w:val="92D050"/>
              </w:rPr>
              <w:sym w:font="Wingdings" w:char="F0A8"/>
            </w:r>
            <w:r w:rsidRPr="00D051DC">
              <w:rPr>
                <w:color w:val="92D050"/>
              </w:rPr>
              <w:t xml:space="preserve"> </w:t>
            </w:r>
            <w:r>
              <w:t>advertise</w:t>
            </w:r>
          </w:p>
        </w:tc>
        <w:tc>
          <w:tcPr>
            <w:tcW w:w="286" w:type="pct"/>
            <w:tcBorders>
              <w:bottom w:val="single" w:sz="2" w:space="0" w:color="FFFFFF"/>
            </w:tcBorders>
          </w:tcPr>
          <w:p w14:paraId="0E3D5C08" w14:textId="67762D74" w:rsidR="008F635D" w:rsidRPr="006A50BB" w:rsidRDefault="008F635D" w:rsidP="002D24A4">
            <w:pPr>
              <w:jc w:val="center"/>
              <w:rPr>
                <w:color w:val="FFFFFF"/>
              </w:rPr>
            </w:pPr>
            <w:r w:rsidRPr="006A50BB">
              <w:rPr>
                <w:color w:val="FFFFFF"/>
              </w:rPr>
              <w:t>03:30</w:t>
            </w:r>
          </w:p>
        </w:tc>
        <w:tc>
          <w:tcPr>
            <w:tcW w:w="2752" w:type="pct"/>
            <w:tcBorders>
              <w:bottom w:val="single" w:sz="2" w:space="0" w:color="FFFFFF"/>
            </w:tcBorders>
          </w:tcPr>
          <w:p w14:paraId="02114F7B" w14:textId="1EC9FDEE" w:rsidR="008F635D" w:rsidRPr="00A928A2" w:rsidRDefault="008F635D" w:rsidP="00B11B39">
            <w:pPr>
              <w:jc w:val="right"/>
            </w:pPr>
          </w:p>
        </w:tc>
      </w:tr>
      <w:tr w:rsidR="00701C03" w:rsidRPr="00D051DC" w14:paraId="40B790C4" w14:textId="77777777" w:rsidTr="00084004">
        <w:trPr>
          <w:trHeight w:val="75"/>
        </w:trPr>
        <w:tc>
          <w:tcPr>
            <w:tcW w:w="562" w:type="pct"/>
            <w:tcBorders>
              <w:top w:val="single" w:sz="2" w:space="0" w:color="FFFFFF"/>
            </w:tcBorders>
          </w:tcPr>
          <w:p w14:paraId="62F284E2" w14:textId="77777777" w:rsidR="00701C03" w:rsidRPr="00D051DC" w:rsidRDefault="00701C03" w:rsidP="00DC0438">
            <w:pPr>
              <w:pStyle w:val="NormalDetail"/>
              <w:ind w:left="60"/>
              <w:rPr>
                <w:color w:val="00B0F0"/>
              </w:rPr>
            </w:pPr>
            <w:r w:rsidRPr="00D051DC">
              <w:rPr>
                <w:color w:val="00B0F0"/>
              </w:rPr>
              <w:sym w:font="Wingdings" w:char="F0A8"/>
            </w:r>
            <w:r w:rsidRPr="00D051DC">
              <w:rPr>
                <w:color w:val="00B0F0"/>
              </w:rPr>
              <w:t xml:space="preserve"> </w:t>
            </w:r>
            <w:r>
              <w:t>review</w:t>
            </w:r>
          </w:p>
        </w:tc>
        <w:tc>
          <w:tcPr>
            <w:tcW w:w="1400" w:type="pct"/>
            <w:tcBorders>
              <w:top w:val="single" w:sz="2" w:space="0" w:color="FFFFFF"/>
            </w:tcBorders>
          </w:tcPr>
          <w:p w14:paraId="0CE0B84F" w14:textId="00573EAF" w:rsidR="00701C03" w:rsidRPr="00D051DC" w:rsidRDefault="00701C03" w:rsidP="00DC0438">
            <w:pPr>
              <w:rPr>
                <w:color w:val="92D050"/>
              </w:rPr>
            </w:pPr>
            <w:r w:rsidRPr="00D051DC">
              <w:rPr>
                <w:color w:val="92D050"/>
              </w:rPr>
              <w:sym w:font="Wingdings" w:char="F0A8"/>
            </w:r>
            <w:r w:rsidRPr="00D051DC">
              <w:rPr>
                <w:color w:val="92D050"/>
              </w:rPr>
              <w:t xml:space="preserve"> </w:t>
            </w:r>
            <w:r>
              <w:t xml:space="preserve">times </w:t>
            </w:r>
            <w:r w:rsidRPr="00D051DC">
              <w:rPr>
                <w:color w:val="92D050"/>
              </w:rPr>
              <w:sym w:font="Wingdings" w:char="F0A8"/>
            </w:r>
            <w:r w:rsidRPr="00D051DC">
              <w:rPr>
                <w:color w:val="92D050"/>
              </w:rPr>
              <w:t xml:space="preserve"> </w:t>
            </w:r>
            <w:r>
              <w:t>continue foundation</w:t>
            </w:r>
          </w:p>
        </w:tc>
        <w:tc>
          <w:tcPr>
            <w:tcW w:w="286" w:type="pct"/>
            <w:tcBorders>
              <w:top w:val="single" w:sz="2" w:space="0" w:color="FFFFFF"/>
            </w:tcBorders>
          </w:tcPr>
          <w:p w14:paraId="240B58E3" w14:textId="57EDA6F9" w:rsidR="00701C03" w:rsidRPr="006A50BB" w:rsidRDefault="00666A27" w:rsidP="00DC0438">
            <w:pPr>
              <w:jc w:val="center"/>
              <w:rPr>
                <w:color w:val="FFFFFF"/>
              </w:rPr>
            </w:pPr>
            <w:r w:rsidRPr="006A50BB">
              <w:rPr>
                <w:color w:val="FFFFFF"/>
              </w:rPr>
              <w:t>05:30</w:t>
            </w:r>
          </w:p>
        </w:tc>
        <w:tc>
          <w:tcPr>
            <w:tcW w:w="2752" w:type="pct"/>
            <w:tcBorders>
              <w:top w:val="single" w:sz="2" w:space="0" w:color="FFFFFF"/>
            </w:tcBorders>
          </w:tcPr>
          <w:p w14:paraId="625DBA0E" w14:textId="77777777" w:rsidR="00701C03" w:rsidRDefault="00701C03" w:rsidP="00DC0438">
            <w:pPr>
              <w:jc w:val="right"/>
            </w:pPr>
          </w:p>
        </w:tc>
      </w:tr>
      <w:tr w:rsidR="008F635D" w:rsidRPr="00D051DC" w14:paraId="2C7ED514" w14:textId="77777777" w:rsidTr="009E637E">
        <w:trPr>
          <w:trHeight w:val="562"/>
        </w:trPr>
        <w:tc>
          <w:tcPr>
            <w:tcW w:w="562" w:type="pct"/>
            <w:tcBorders>
              <w:bottom w:val="single" w:sz="2" w:space="0" w:color="FFFFFF"/>
            </w:tcBorders>
          </w:tcPr>
          <w:p w14:paraId="01C2329E" w14:textId="5A936F80" w:rsidR="008F635D" w:rsidRPr="00D051DC" w:rsidRDefault="008F635D" w:rsidP="00701AAC">
            <w:pPr>
              <w:pStyle w:val="NormalDetail"/>
              <w:ind w:left="60"/>
              <w:rPr>
                <w:color w:val="00B0F0"/>
              </w:rPr>
            </w:pPr>
            <w:r w:rsidRPr="00D051DC">
              <w:rPr>
                <w:color w:val="00B0F0"/>
              </w:rPr>
              <w:sym w:font="Wingdings" w:char="F0A8"/>
            </w:r>
            <w:r w:rsidRPr="00D051DC">
              <w:rPr>
                <w:color w:val="00B0F0"/>
              </w:rPr>
              <w:t xml:space="preserve"> </w:t>
            </w:r>
            <w:r w:rsidRPr="00D051DC">
              <w:t>ground</w:t>
            </w:r>
          </w:p>
        </w:tc>
        <w:tc>
          <w:tcPr>
            <w:tcW w:w="1400" w:type="pct"/>
            <w:tcBorders>
              <w:bottom w:val="single" w:sz="2" w:space="0" w:color="FFFFFF"/>
            </w:tcBorders>
          </w:tcPr>
          <w:p w14:paraId="071894B1" w14:textId="77777777" w:rsidR="008F635D" w:rsidRPr="00D051DC" w:rsidRDefault="008F635D" w:rsidP="00AE3BDC">
            <w:r w:rsidRPr="00D051DC">
              <w:rPr>
                <w:color w:val="92D050"/>
              </w:rPr>
              <w:sym w:font="Wingdings" w:char="F0A8"/>
            </w:r>
            <w:r w:rsidRPr="00D051DC">
              <w:rPr>
                <w:color w:val="92D050"/>
              </w:rPr>
              <w:t xml:space="preserve"> </w:t>
            </w:r>
            <w:hyperlink r:id="rId16" w:history="1">
              <w:r w:rsidRPr="00D051DC">
                <w:rPr>
                  <w:rStyle w:val="Hyperlink"/>
                </w:rPr>
                <w:t>security</w:t>
              </w:r>
              <w:r w:rsidRPr="00D051DC">
                <w:rPr>
                  <w:rStyle w:val="Hyperlink"/>
                  <w:position w:val="6"/>
                  <w:sz w:val="12"/>
                  <w:szCs w:val="14"/>
                </w:rPr>
                <w:sym w:font="Wingdings" w:char="F0E4"/>
              </w:r>
            </w:hyperlink>
            <w:r>
              <w:t>-</w:t>
            </w:r>
            <w:r w:rsidRPr="00D051DC">
              <w:t>safety</w:t>
            </w:r>
            <w:r>
              <w:t>-community-</w:t>
            </w:r>
            <w:hyperlink r:id="rId17" w:history="1">
              <w:r w:rsidRPr="00D051DC">
                <w:rPr>
                  <w:rStyle w:val="Hyperlink"/>
                </w:rPr>
                <w:t>health</w:t>
              </w:r>
              <w:r w:rsidRPr="00D051DC">
                <w:rPr>
                  <w:rStyle w:val="Hyperlink"/>
                  <w:position w:val="6"/>
                  <w:sz w:val="12"/>
                  <w:u w:color="FFFFFF" w:themeColor="background1"/>
                </w:rPr>
                <w:sym w:font="Wingdings" w:char="F0E4"/>
              </w:r>
            </w:hyperlink>
          </w:p>
          <w:p w14:paraId="121C943E" w14:textId="15BCD081" w:rsidR="008F635D" w:rsidRPr="00D051DC" w:rsidRDefault="008F635D" w:rsidP="00011DD3">
            <w:pPr>
              <w:rPr>
                <w:color w:val="92D050"/>
              </w:rPr>
            </w:pPr>
            <w:r w:rsidRPr="00D051DC">
              <w:rPr>
                <w:color w:val="92D050"/>
              </w:rPr>
              <w:sym w:font="Wingdings" w:char="F0A8"/>
            </w:r>
            <w:r w:rsidRPr="00D051DC">
              <w:rPr>
                <w:color w:val="92D050"/>
              </w:rPr>
              <w:t xml:space="preserve"> </w:t>
            </w:r>
            <w:hyperlink r:id="rId18" w:history="1">
              <w:r w:rsidRPr="00D051DC">
                <w:rPr>
                  <w:rStyle w:val="Hyperlink"/>
                </w:rPr>
                <w:t>discipline</w:t>
              </w:r>
              <w:r w:rsidRPr="00D051DC">
                <w:rPr>
                  <w:rStyle w:val="Hyperlink"/>
                  <w:position w:val="6"/>
                  <w:sz w:val="12"/>
                  <w:u w:color="FFFFFF" w:themeColor="background1"/>
                </w:rPr>
                <w:sym w:font="Wingdings" w:char="F0E4"/>
              </w:r>
            </w:hyperlink>
            <w:r w:rsidRPr="00B06176">
              <w:rPr>
                <w:vanish/>
              </w:rPr>
              <w:t xml:space="preserve"> (social media, movies, coffee, alcohol, routine)</w:t>
            </w:r>
            <w:r w:rsidR="00011DD3">
              <w:rPr>
                <w:color w:val="92D050"/>
              </w:rPr>
              <w:t xml:space="preserve"> </w:t>
            </w:r>
            <w:r w:rsidRPr="00D051DC">
              <w:rPr>
                <w:color w:val="92D050"/>
              </w:rPr>
              <w:sym w:font="Wingdings" w:char="F0A8"/>
            </w:r>
            <w:r w:rsidRPr="00D051DC">
              <w:rPr>
                <w:color w:val="92D050"/>
              </w:rPr>
              <w:t xml:space="preserve"> </w:t>
            </w:r>
            <w:r>
              <w:t>review</w:t>
            </w:r>
            <w:r w:rsidR="0046685D">
              <w:t xml:space="preserve"> this</w:t>
            </w:r>
            <w:r>
              <w:t>, minimize all</w:t>
            </w:r>
          </w:p>
        </w:tc>
        <w:tc>
          <w:tcPr>
            <w:tcW w:w="286" w:type="pct"/>
            <w:tcBorders>
              <w:bottom w:val="single" w:sz="2" w:space="0" w:color="FFFFFF"/>
            </w:tcBorders>
          </w:tcPr>
          <w:p w14:paraId="7646C215" w14:textId="4DE832F3" w:rsidR="008F635D" w:rsidRPr="006A50BB" w:rsidRDefault="008F635D" w:rsidP="002D790C">
            <w:pPr>
              <w:jc w:val="center"/>
              <w:rPr>
                <w:color w:val="FFFFFF"/>
              </w:rPr>
            </w:pPr>
            <w:r w:rsidRPr="006A50BB">
              <w:rPr>
                <w:color w:val="FFFFFF"/>
              </w:rPr>
              <w:t>07:30</w:t>
            </w:r>
          </w:p>
        </w:tc>
        <w:tc>
          <w:tcPr>
            <w:tcW w:w="2752" w:type="pct"/>
            <w:tcBorders>
              <w:bottom w:val="single" w:sz="2" w:space="0" w:color="FFFFFF"/>
            </w:tcBorders>
          </w:tcPr>
          <w:p w14:paraId="139093B2" w14:textId="77777777" w:rsidR="008F635D" w:rsidRPr="00D051DC" w:rsidRDefault="008F635D" w:rsidP="006D4934">
            <w:pPr>
              <w:jc w:val="right"/>
            </w:pPr>
          </w:p>
        </w:tc>
      </w:tr>
      <w:tr w:rsidR="008F635D" w:rsidRPr="00D051DC" w14:paraId="74B60C09" w14:textId="77777777" w:rsidTr="009E637E">
        <w:trPr>
          <w:trHeight w:val="562"/>
        </w:trPr>
        <w:tc>
          <w:tcPr>
            <w:tcW w:w="562" w:type="pct"/>
            <w:tcBorders>
              <w:top w:val="single" w:sz="2" w:space="0" w:color="FFFFFF"/>
              <w:bottom w:val="single" w:sz="2" w:space="0" w:color="FFFFFF"/>
            </w:tcBorders>
          </w:tcPr>
          <w:p w14:paraId="60B81C88" w14:textId="5903BABF" w:rsidR="008F635D" w:rsidRPr="00D051DC" w:rsidRDefault="008F635D" w:rsidP="00147897">
            <w:pPr>
              <w:pStyle w:val="NormalDetail"/>
              <w:ind w:left="255" w:hanging="195"/>
            </w:pPr>
            <w:r w:rsidRPr="00D051DC">
              <w:rPr>
                <w:color w:val="00B0F0"/>
              </w:rPr>
              <w:sym w:font="Wingdings" w:char="F0A8"/>
            </w:r>
            <w:r w:rsidRPr="00D051DC">
              <w:rPr>
                <w:color w:val="00B0F0"/>
              </w:rPr>
              <w:t xml:space="preserve"> </w:t>
            </w:r>
            <w:r>
              <w:t>becoming (action)</w:t>
            </w:r>
          </w:p>
        </w:tc>
        <w:tc>
          <w:tcPr>
            <w:tcW w:w="1400" w:type="pct"/>
            <w:tcBorders>
              <w:top w:val="single" w:sz="2" w:space="0" w:color="FFFFFF"/>
              <w:bottom w:val="single" w:sz="2" w:space="0" w:color="FFFFFF"/>
            </w:tcBorders>
          </w:tcPr>
          <w:p w14:paraId="7353813A" w14:textId="77777777" w:rsidR="00985857" w:rsidRDefault="008F635D" w:rsidP="004D4F4D">
            <w:r w:rsidRPr="00D051DC">
              <w:rPr>
                <w:color w:val="92D050"/>
              </w:rPr>
              <w:sym w:font="Wingdings" w:char="F0A8"/>
            </w:r>
            <w:r w:rsidRPr="00D051DC">
              <w:rPr>
                <w:color w:val="92D050"/>
              </w:rPr>
              <w:t xml:space="preserve"> </w:t>
            </w:r>
            <w:hyperlink r:id="rId19" w:history="1">
              <w:r w:rsidRPr="00D051DC">
                <w:rPr>
                  <w:rStyle w:val="Hyperlink"/>
                </w:rPr>
                <w:t>yoga</w:t>
              </w:r>
              <w:r w:rsidRPr="00D051DC">
                <w:rPr>
                  <w:rStyle w:val="Hyperlink"/>
                  <w:position w:val="6"/>
                  <w:sz w:val="12"/>
                  <w:u w:color="FFFFFF" w:themeColor="background1"/>
                </w:rPr>
                <w:sym w:font="Wingdings" w:char="F0E4"/>
              </w:r>
            </w:hyperlink>
            <w:r w:rsidRPr="00D051DC">
              <w:t xml:space="preserve"> </w:t>
            </w:r>
            <w:r w:rsidRPr="000C0292">
              <w:t>π.ψ</w:t>
            </w:r>
          </w:p>
          <w:p w14:paraId="51D2E6F6" w14:textId="6591922B" w:rsidR="008F635D" w:rsidRPr="00D051DC" w:rsidRDefault="0001288C" w:rsidP="004D4F4D">
            <w:r w:rsidRPr="00D051DC">
              <w:rPr>
                <w:color w:val="92D050"/>
              </w:rPr>
              <w:sym w:font="Wingdings" w:char="F0A8"/>
            </w:r>
            <w:r w:rsidRPr="00D051DC">
              <w:rPr>
                <w:color w:val="92D050"/>
              </w:rPr>
              <w:t xml:space="preserve"> </w:t>
            </w:r>
            <w:r w:rsidRPr="00D051DC">
              <w:t xml:space="preserve">later </w:t>
            </w:r>
            <w:r w:rsidRPr="00384480">
              <w:rPr>
                <w:sz w:val="17"/>
                <w:szCs w:val="17"/>
              </w:rPr>
              <w:t>B/F.</w:t>
            </w:r>
            <w:r>
              <w:t xml:space="preserve"> </w:t>
            </w:r>
            <w:r w:rsidRPr="00D051DC">
              <w:t>walk</w:t>
            </w:r>
            <w:r>
              <w:t xml:space="preserve"> </w:t>
            </w:r>
            <w:r w:rsidRPr="00D051DC">
              <w:rPr>
                <w:color w:val="92D050"/>
              </w:rPr>
              <w:sym w:font="Wingdings" w:char="F0A8"/>
            </w:r>
            <w:r w:rsidRPr="00D051DC">
              <w:rPr>
                <w:color w:val="92D050"/>
              </w:rPr>
              <w:t xml:space="preserve"> </w:t>
            </w:r>
            <w:r>
              <w:t>t</w:t>
            </w:r>
            <w:r w:rsidRPr="00D37AA2">
              <w:rPr>
                <w:vertAlign w:val="subscript"/>
              </w:rPr>
              <w:t>x</w:t>
            </w:r>
          </w:p>
          <w:p w14:paraId="122B8478" w14:textId="59CF9920" w:rsidR="008F635D" w:rsidRPr="00D051DC" w:rsidRDefault="008F635D" w:rsidP="004D4F4D">
            <w:r w:rsidRPr="00D051DC">
              <w:rPr>
                <w:color w:val="92D050"/>
              </w:rPr>
              <w:sym w:font="Wingdings" w:char="F0A8"/>
            </w:r>
            <w:r w:rsidRPr="00D051DC">
              <w:rPr>
                <w:color w:val="92D050"/>
              </w:rPr>
              <w:t xml:space="preserve"> </w:t>
            </w:r>
            <w:hyperlink w:anchor="immersion" w:history="1">
              <w:r>
                <w:rPr>
                  <w:rStyle w:val="Hyperlink"/>
                  <w:szCs w:val="20"/>
                </w:rPr>
                <w:t>i</w:t>
              </w:r>
              <w:r>
                <w:rPr>
                  <w:rStyle w:val="Hyperlink"/>
                </w:rPr>
                <w:t>mmersion</w:t>
              </w:r>
              <w:r w:rsidRPr="00DE3728">
                <w:rPr>
                  <w:rStyle w:val="Hyperlink"/>
                  <w:position w:val="6"/>
                  <w:sz w:val="12"/>
                </w:rPr>
                <w:sym w:font="Wingdings" w:char="F0E6"/>
              </w:r>
            </w:hyperlink>
          </w:p>
        </w:tc>
        <w:tc>
          <w:tcPr>
            <w:tcW w:w="286" w:type="pct"/>
            <w:tcBorders>
              <w:top w:val="single" w:sz="2" w:space="0" w:color="FFFFFF"/>
              <w:bottom w:val="single" w:sz="2" w:space="0" w:color="FFFFFF"/>
            </w:tcBorders>
          </w:tcPr>
          <w:p w14:paraId="676871B2" w14:textId="59393244" w:rsidR="008F635D" w:rsidRPr="006A50BB" w:rsidRDefault="008F635D" w:rsidP="002D790C">
            <w:pPr>
              <w:jc w:val="center"/>
              <w:rPr>
                <w:color w:val="FFFFFF"/>
              </w:rPr>
            </w:pPr>
            <w:r w:rsidRPr="006A50BB">
              <w:rPr>
                <w:color w:val="FFFFFF"/>
              </w:rPr>
              <w:t>07:30</w:t>
            </w:r>
          </w:p>
        </w:tc>
        <w:tc>
          <w:tcPr>
            <w:tcW w:w="2752" w:type="pct"/>
            <w:tcBorders>
              <w:top w:val="single" w:sz="2" w:space="0" w:color="FFFFFF"/>
              <w:bottom w:val="single" w:sz="2" w:space="0" w:color="FFFFFF"/>
            </w:tcBorders>
          </w:tcPr>
          <w:p w14:paraId="2CDEA6E9" w14:textId="06E4802B" w:rsidR="008F635D" w:rsidRPr="00D051DC" w:rsidRDefault="008F635D" w:rsidP="006D4934">
            <w:pPr>
              <w:jc w:val="right"/>
            </w:pPr>
          </w:p>
        </w:tc>
      </w:tr>
      <w:tr w:rsidR="008F635D" w:rsidRPr="00D051DC" w14:paraId="70594E39" w14:textId="77777777" w:rsidTr="009E637E">
        <w:trPr>
          <w:trHeight w:val="75"/>
        </w:trPr>
        <w:tc>
          <w:tcPr>
            <w:tcW w:w="562" w:type="pct"/>
            <w:tcBorders>
              <w:top w:val="single" w:sz="2" w:space="0" w:color="FFFFFF"/>
            </w:tcBorders>
          </w:tcPr>
          <w:p w14:paraId="4D703EB8" w14:textId="696A0D74" w:rsidR="008F635D" w:rsidRPr="00D051DC" w:rsidRDefault="008F635D" w:rsidP="00701AAC">
            <w:pPr>
              <w:pStyle w:val="NormalDetail"/>
              <w:ind w:left="60"/>
              <w:rPr>
                <w:color w:val="00B0F0"/>
              </w:rPr>
            </w:pPr>
            <w:r w:rsidRPr="00D051DC">
              <w:rPr>
                <w:color w:val="00B0F0"/>
              </w:rPr>
              <w:sym w:font="Wingdings" w:char="F0A8"/>
            </w:r>
            <w:r w:rsidRPr="00D051DC">
              <w:rPr>
                <w:color w:val="00B0F0"/>
              </w:rPr>
              <w:t xml:space="preserve"> </w:t>
            </w:r>
            <w:r>
              <w:t>review</w:t>
            </w:r>
          </w:p>
        </w:tc>
        <w:tc>
          <w:tcPr>
            <w:tcW w:w="1400" w:type="pct"/>
            <w:tcBorders>
              <w:top w:val="single" w:sz="2" w:space="0" w:color="FFFFFF"/>
            </w:tcBorders>
          </w:tcPr>
          <w:p w14:paraId="6622EF29" w14:textId="654ABB22" w:rsidR="008F635D" w:rsidRPr="00D051DC" w:rsidRDefault="008F635D" w:rsidP="004D4F4D">
            <w:pPr>
              <w:rPr>
                <w:color w:val="92D050"/>
              </w:rPr>
            </w:pPr>
            <w:r w:rsidRPr="00D051DC">
              <w:rPr>
                <w:color w:val="92D050"/>
              </w:rPr>
              <w:sym w:font="Wingdings" w:char="F0A8"/>
            </w:r>
            <w:r w:rsidRPr="00D051DC">
              <w:rPr>
                <w:color w:val="92D050"/>
              </w:rPr>
              <w:t xml:space="preserve"> </w:t>
            </w:r>
            <w:r>
              <w:t xml:space="preserve">times </w:t>
            </w:r>
            <w:r w:rsidRPr="00D051DC">
              <w:rPr>
                <w:color w:val="92D050"/>
              </w:rPr>
              <w:sym w:font="Wingdings" w:char="F0A8"/>
            </w:r>
            <w:r w:rsidRPr="00D051DC">
              <w:rPr>
                <w:color w:val="92D050"/>
              </w:rPr>
              <w:t xml:space="preserve"> </w:t>
            </w:r>
            <w:r>
              <w:t>continue</w:t>
            </w:r>
            <w:r w:rsidR="003B4867">
              <w:t xml:space="preserve"> ground /</w:t>
            </w:r>
            <w:r>
              <w:t xml:space="preserve"> </w:t>
            </w:r>
            <w:r w:rsidR="00701C03">
              <w:t>becoming</w:t>
            </w:r>
          </w:p>
        </w:tc>
        <w:tc>
          <w:tcPr>
            <w:tcW w:w="286" w:type="pct"/>
            <w:tcBorders>
              <w:top w:val="single" w:sz="2" w:space="0" w:color="FFFFFF"/>
            </w:tcBorders>
          </w:tcPr>
          <w:p w14:paraId="1113DA6B" w14:textId="0203F5B4" w:rsidR="008F635D" w:rsidRPr="006A50BB" w:rsidRDefault="00C97E17" w:rsidP="004D4F4D">
            <w:pPr>
              <w:jc w:val="center"/>
              <w:rPr>
                <w:color w:val="FFFFFF"/>
              </w:rPr>
            </w:pPr>
            <w:r w:rsidRPr="006A50BB">
              <w:rPr>
                <w:color w:val="FFFFFF"/>
              </w:rPr>
              <w:t>08:30</w:t>
            </w:r>
          </w:p>
        </w:tc>
        <w:tc>
          <w:tcPr>
            <w:tcW w:w="2752" w:type="pct"/>
            <w:tcBorders>
              <w:top w:val="single" w:sz="2" w:space="0" w:color="FFFFFF"/>
            </w:tcBorders>
          </w:tcPr>
          <w:p w14:paraId="41AEF77D" w14:textId="77777777" w:rsidR="008F635D" w:rsidRDefault="008F635D" w:rsidP="006D4934">
            <w:pPr>
              <w:jc w:val="right"/>
            </w:pPr>
          </w:p>
        </w:tc>
      </w:tr>
      <w:tr w:rsidR="008F635D" w:rsidRPr="00603E01" w14:paraId="79462DF5" w14:textId="77777777" w:rsidTr="00084004">
        <w:trPr>
          <w:trHeight w:val="75"/>
        </w:trPr>
        <w:tc>
          <w:tcPr>
            <w:tcW w:w="562" w:type="pct"/>
          </w:tcPr>
          <w:p w14:paraId="7724C3FA" w14:textId="77777777" w:rsidR="008F635D" w:rsidRPr="00603E01" w:rsidRDefault="008F635D" w:rsidP="00F2218E">
            <w:pPr>
              <w:pStyle w:val="NormalDetail"/>
              <w:spacing w:before="24"/>
              <w:ind w:left="0"/>
              <w:rPr>
                <w:color w:val="00B0F0"/>
                <w:sz w:val="2"/>
                <w:szCs w:val="2"/>
              </w:rPr>
            </w:pPr>
          </w:p>
        </w:tc>
        <w:tc>
          <w:tcPr>
            <w:tcW w:w="1400" w:type="pct"/>
          </w:tcPr>
          <w:p w14:paraId="587F555D" w14:textId="77777777" w:rsidR="008F635D" w:rsidRPr="00603E01" w:rsidRDefault="008F635D" w:rsidP="00F2218E">
            <w:pPr>
              <w:spacing w:before="24"/>
              <w:rPr>
                <w:color w:val="92D050"/>
                <w:sz w:val="2"/>
                <w:szCs w:val="2"/>
              </w:rPr>
            </w:pPr>
          </w:p>
        </w:tc>
        <w:tc>
          <w:tcPr>
            <w:tcW w:w="286" w:type="pct"/>
          </w:tcPr>
          <w:p w14:paraId="59D4A6BD" w14:textId="77777777" w:rsidR="008F635D" w:rsidRPr="006A50BB" w:rsidRDefault="008F635D" w:rsidP="00F2218E">
            <w:pPr>
              <w:spacing w:before="24"/>
              <w:jc w:val="center"/>
              <w:rPr>
                <w:color w:val="FFFFFF"/>
                <w:sz w:val="2"/>
                <w:szCs w:val="2"/>
              </w:rPr>
            </w:pPr>
          </w:p>
        </w:tc>
        <w:tc>
          <w:tcPr>
            <w:tcW w:w="2752" w:type="pct"/>
          </w:tcPr>
          <w:p w14:paraId="4E0D8F7B" w14:textId="77777777" w:rsidR="008F635D" w:rsidRPr="00603E01" w:rsidRDefault="008F635D" w:rsidP="00F2218E">
            <w:pPr>
              <w:spacing w:before="24"/>
              <w:jc w:val="right"/>
              <w:rPr>
                <w:sz w:val="2"/>
                <w:szCs w:val="2"/>
              </w:rPr>
            </w:pPr>
          </w:p>
        </w:tc>
      </w:tr>
      <w:tr w:rsidR="008F635D" w:rsidRPr="00D051DC" w14:paraId="61599C92" w14:textId="77777777" w:rsidTr="00084004">
        <w:tc>
          <w:tcPr>
            <w:tcW w:w="562" w:type="pct"/>
            <w:shd w:val="clear" w:color="auto" w:fill="EFF5FB"/>
          </w:tcPr>
          <w:p w14:paraId="0217977F" w14:textId="55EAB7AD" w:rsidR="008F635D" w:rsidRPr="00D051DC" w:rsidRDefault="008F635D" w:rsidP="00EE2C1E">
            <w:pPr>
              <w:pStyle w:val="Heading1"/>
              <w:spacing w:before="24" w:after="24"/>
              <w:ind w:left="0"/>
              <w:rPr>
                <w:rFonts w:asciiTheme="minorHAnsi" w:hAnsiTheme="minorHAnsi" w:cstheme="minorHAnsi"/>
                <w:szCs w:val="20"/>
              </w:rPr>
            </w:pPr>
            <w:r w:rsidRPr="00C46304">
              <w:rPr>
                <w:b w:val="0"/>
                <w:bCs w:val="0"/>
                <w:color w:val="00B0F0"/>
              </w:rPr>
              <w:sym w:font="Wingdings" w:char="F0A8"/>
            </w:r>
            <w:r w:rsidRPr="00C46304">
              <w:rPr>
                <w:b w:val="0"/>
                <w:bCs w:val="0"/>
                <w:color w:val="00B0F0"/>
              </w:rPr>
              <w:t xml:space="preserve"> </w:t>
            </w:r>
            <w:r w:rsidRPr="00D051DC">
              <w:rPr>
                <w:rFonts w:asciiTheme="minorHAnsi" w:hAnsiTheme="minorHAnsi" w:cstheme="minorHAnsi"/>
                <w:szCs w:val="20"/>
              </w:rPr>
              <w:t>day</w:t>
            </w:r>
          </w:p>
        </w:tc>
        <w:tc>
          <w:tcPr>
            <w:tcW w:w="1400" w:type="pct"/>
            <w:shd w:val="clear" w:color="auto" w:fill="EFF5FB"/>
          </w:tcPr>
          <w:p w14:paraId="5E1B8A3F" w14:textId="77777777" w:rsidR="008F635D" w:rsidRPr="00D051DC" w:rsidRDefault="008F635D" w:rsidP="00CF7FDC">
            <w:pPr>
              <w:pStyle w:val="Heading1"/>
              <w:spacing w:before="24" w:after="24"/>
              <w:ind w:left="0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86" w:type="pct"/>
            <w:shd w:val="clear" w:color="auto" w:fill="EFF5FB"/>
          </w:tcPr>
          <w:p w14:paraId="6FE74E63" w14:textId="6537C2CE" w:rsidR="008F635D" w:rsidRPr="006A50BB" w:rsidRDefault="008F635D" w:rsidP="00CF7FDC">
            <w:pPr>
              <w:pStyle w:val="Heading1"/>
              <w:spacing w:before="24" w:after="24"/>
              <w:ind w:left="0"/>
              <w:rPr>
                <w:rFonts w:asciiTheme="minorHAnsi" w:hAnsiTheme="minorHAnsi" w:cstheme="minorHAnsi"/>
                <w:color w:val="FFFFFF"/>
                <w:szCs w:val="20"/>
              </w:rPr>
            </w:pPr>
          </w:p>
        </w:tc>
        <w:tc>
          <w:tcPr>
            <w:tcW w:w="2752" w:type="pct"/>
            <w:shd w:val="clear" w:color="auto" w:fill="EFF5FB"/>
          </w:tcPr>
          <w:p w14:paraId="1D0B9B82" w14:textId="77777777" w:rsidR="008F635D" w:rsidRPr="00D051DC" w:rsidRDefault="008F635D" w:rsidP="006D4934">
            <w:pPr>
              <w:pStyle w:val="Heading1"/>
              <w:spacing w:before="24" w:after="24"/>
              <w:ind w:left="0"/>
              <w:jc w:val="right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8F635D" w:rsidRPr="00D051DC" w14:paraId="42A81F98" w14:textId="77777777" w:rsidTr="00084004">
        <w:tc>
          <w:tcPr>
            <w:tcW w:w="562" w:type="pct"/>
          </w:tcPr>
          <w:p w14:paraId="2FCFB930" w14:textId="77777777" w:rsidR="008F635D" w:rsidRPr="00D051DC" w:rsidRDefault="008F635D" w:rsidP="003549F0">
            <w:pPr>
              <w:pStyle w:val="NormalDetail"/>
              <w:ind w:left="60"/>
            </w:pPr>
            <w:r w:rsidRPr="00D051DC">
              <w:rPr>
                <w:color w:val="00B0F0"/>
              </w:rPr>
              <w:sym w:font="Wingdings" w:char="F0A8"/>
            </w:r>
            <w:r w:rsidRPr="00D051DC">
              <w:rPr>
                <w:color w:val="00B0F0"/>
              </w:rPr>
              <w:t xml:space="preserve"> </w:t>
            </w:r>
            <w:hyperlink r:id="rId20" w:history="1">
              <w:r w:rsidRPr="00D051DC">
                <w:rPr>
                  <w:rStyle w:val="Hyperlink"/>
                </w:rPr>
                <w:t>tasks</w:t>
              </w:r>
              <w:r w:rsidRPr="00D051DC">
                <w:rPr>
                  <w:rStyle w:val="Hyperlink"/>
                  <w:position w:val="6"/>
                  <w:sz w:val="12"/>
                  <w:u w:color="FFFFFF" w:themeColor="background1"/>
                </w:rPr>
                <w:sym w:font="Wingdings" w:char="F0E4"/>
              </w:r>
            </w:hyperlink>
          </w:p>
        </w:tc>
        <w:tc>
          <w:tcPr>
            <w:tcW w:w="1400" w:type="pct"/>
          </w:tcPr>
          <w:p w14:paraId="4F0029B9" w14:textId="77777777" w:rsidR="008F635D" w:rsidRPr="00D051DC" w:rsidRDefault="008F635D" w:rsidP="003549F0">
            <w:r w:rsidRPr="00D051DC">
              <w:rPr>
                <w:color w:val="92D050"/>
              </w:rPr>
              <w:sym w:font="Wingdings" w:char="F0A8"/>
            </w:r>
            <w:r w:rsidRPr="00D051DC">
              <w:rPr>
                <w:color w:val="92D050"/>
              </w:rPr>
              <w:t xml:space="preserve"> </w:t>
            </w:r>
            <w:r w:rsidRPr="00D051DC">
              <w:t xml:space="preserve">tasks </w:t>
            </w:r>
            <w:r w:rsidRPr="00D051DC">
              <w:rPr>
                <w:color w:val="92D050"/>
              </w:rPr>
              <w:sym w:font="Wingdings" w:char="F0A8"/>
            </w:r>
            <w:r w:rsidRPr="00D051DC">
              <w:rPr>
                <w:color w:val="92D050"/>
              </w:rPr>
              <w:t xml:space="preserve"> </w:t>
            </w:r>
            <w:hyperlink r:id="rId21" w:history="1">
              <w:r w:rsidRPr="009606E2">
                <w:rPr>
                  <w:rStyle w:val="Hyperlink"/>
                </w:rPr>
                <w:t>to get</w:t>
              </w:r>
              <w:r w:rsidRPr="009606E2">
                <w:rPr>
                  <w:rStyle w:val="Hyperlink"/>
                  <w:position w:val="6"/>
                  <w:sz w:val="12"/>
                </w:rPr>
                <w:sym w:font="Wingdings" w:char="F0E4"/>
              </w:r>
            </w:hyperlink>
            <w:r w:rsidRPr="00D051DC">
              <w:t xml:space="preserve"> </w:t>
            </w:r>
            <w:r w:rsidRPr="00D051DC">
              <w:rPr>
                <w:color w:val="92D050"/>
              </w:rPr>
              <w:sym w:font="Wingdings" w:char="F0A8"/>
            </w:r>
            <w:r w:rsidRPr="00D051DC">
              <w:rPr>
                <w:color w:val="92D050"/>
              </w:rPr>
              <w:t xml:space="preserve"> </w:t>
            </w:r>
            <w:r>
              <w:t>lunch</w:t>
            </w:r>
          </w:p>
        </w:tc>
        <w:tc>
          <w:tcPr>
            <w:tcW w:w="286" w:type="pct"/>
          </w:tcPr>
          <w:p w14:paraId="3BA9EE88" w14:textId="42BADA33" w:rsidR="008F635D" w:rsidRPr="006A50BB" w:rsidRDefault="008F635D" w:rsidP="003549F0">
            <w:pPr>
              <w:jc w:val="center"/>
              <w:rPr>
                <w:color w:val="FFFFFF"/>
              </w:rPr>
            </w:pPr>
            <w:r w:rsidRPr="006A50BB">
              <w:rPr>
                <w:color w:val="FFFFFF"/>
              </w:rPr>
              <w:t>09:30</w:t>
            </w:r>
          </w:p>
        </w:tc>
        <w:tc>
          <w:tcPr>
            <w:tcW w:w="2752" w:type="pct"/>
          </w:tcPr>
          <w:p w14:paraId="0130A7F5" w14:textId="461F6249" w:rsidR="008F635D" w:rsidRPr="00561D54" w:rsidRDefault="008F635D" w:rsidP="003549F0">
            <w:pPr>
              <w:jc w:val="right"/>
              <w:rPr>
                <w:color w:val="EE0000"/>
              </w:rPr>
            </w:pPr>
          </w:p>
        </w:tc>
      </w:tr>
      <w:tr w:rsidR="008F635D" w:rsidRPr="00D051DC" w14:paraId="16E740B7" w14:textId="77777777" w:rsidTr="00084004">
        <w:tc>
          <w:tcPr>
            <w:tcW w:w="562" w:type="pct"/>
          </w:tcPr>
          <w:p w14:paraId="710421B3" w14:textId="2D5F954B" w:rsidR="008F635D" w:rsidRPr="00D051DC" w:rsidRDefault="008F635D" w:rsidP="00701AAC">
            <w:pPr>
              <w:pStyle w:val="NormalDetail"/>
              <w:ind w:left="60"/>
            </w:pPr>
            <w:r w:rsidRPr="00D051DC">
              <w:rPr>
                <w:color w:val="00B0F0"/>
              </w:rPr>
              <w:sym w:font="Wingdings" w:char="F0A8"/>
            </w:r>
            <w:r w:rsidRPr="00D051DC">
              <w:rPr>
                <w:color w:val="00B0F0"/>
              </w:rPr>
              <w:t xml:space="preserve"> </w:t>
            </w:r>
            <w:r w:rsidRPr="00D051DC">
              <w:t>exercise</w:t>
            </w:r>
          </w:p>
        </w:tc>
        <w:tc>
          <w:tcPr>
            <w:tcW w:w="1400" w:type="pct"/>
          </w:tcPr>
          <w:p w14:paraId="468DD09B" w14:textId="632E0633" w:rsidR="008F635D" w:rsidRPr="00D051DC" w:rsidRDefault="008F635D" w:rsidP="005D3118">
            <w:r w:rsidRPr="00D051DC">
              <w:rPr>
                <w:color w:val="92D050"/>
              </w:rPr>
              <w:sym w:font="Wingdings" w:char="F0A8"/>
            </w:r>
            <w:r w:rsidRPr="00D051DC">
              <w:rPr>
                <w:color w:val="92D050"/>
              </w:rPr>
              <w:t xml:space="preserve"> </w:t>
            </w:r>
            <w:r w:rsidRPr="00D051DC">
              <w:t>2</w:t>
            </w:r>
            <w:r w:rsidRPr="00D051DC">
              <w:rPr>
                <w:vertAlign w:val="superscript"/>
              </w:rPr>
              <w:t>+</w:t>
            </w:r>
            <w:r w:rsidRPr="00D051DC">
              <w:t xml:space="preserve"> h walk-bike-climb </w:t>
            </w:r>
            <w:r w:rsidRPr="00D051DC">
              <w:rPr>
                <w:color w:val="92D050"/>
              </w:rPr>
              <w:sym w:font="Wingdings" w:char="F0A8"/>
            </w:r>
            <w:r w:rsidRPr="00D051DC">
              <w:rPr>
                <w:color w:val="92D050"/>
              </w:rPr>
              <w:t xml:space="preserve"> </w:t>
            </w:r>
            <w:r>
              <w:t>p</w:t>
            </w:r>
            <w:r w:rsidRPr="00D051DC">
              <w:t>hoto essays</w:t>
            </w:r>
          </w:p>
        </w:tc>
        <w:tc>
          <w:tcPr>
            <w:tcW w:w="286" w:type="pct"/>
          </w:tcPr>
          <w:p w14:paraId="202E9BB0" w14:textId="5451C7EF" w:rsidR="008F635D" w:rsidRPr="006A50BB" w:rsidRDefault="008F635D" w:rsidP="005D3118">
            <w:pPr>
              <w:jc w:val="center"/>
              <w:rPr>
                <w:color w:val="FFFFFF"/>
              </w:rPr>
            </w:pPr>
            <w:r w:rsidRPr="006A50BB">
              <w:rPr>
                <w:color w:val="FFFFFF"/>
              </w:rPr>
              <w:t>10:30</w:t>
            </w:r>
          </w:p>
        </w:tc>
        <w:tc>
          <w:tcPr>
            <w:tcW w:w="2752" w:type="pct"/>
          </w:tcPr>
          <w:p w14:paraId="76BEF5C3" w14:textId="125680AD" w:rsidR="008F635D" w:rsidRPr="00D051DC" w:rsidRDefault="008F635D" w:rsidP="006D4934">
            <w:pPr>
              <w:jc w:val="right"/>
            </w:pPr>
          </w:p>
        </w:tc>
      </w:tr>
      <w:tr w:rsidR="008F635D" w:rsidRPr="006D580C" w14:paraId="1BB40DC5" w14:textId="77777777" w:rsidTr="00084004">
        <w:trPr>
          <w:trHeight w:val="94"/>
        </w:trPr>
        <w:tc>
          <w:tcPr>
            <w:tcW w:w="562" w:type="pct"/>
          </w:tcPr>
          <w:p w14:paraId="499EB3BE" w14:textId="77777777" w:rsidR="008F635D" w:rsidRPr="006D580C" w:rsidRDefault="008F635D" w:rsidP="00F2218E">
            <w:pPr>
              <w:pStyle w:val="NormalDetail"/>
              <w:spacing w:before="24"/>
              <w:ind w:left="0"/>
              <w:rPr>
                <w:color w:val="00B0F0"/>
                <w:sz w:val="2"/>
                <w:szCs w:val="2"/>
              </w:rPr>
            </w:pPr>
          </w:p>
        </w:tc>
        <w:tc>
          <w:tcPr>
            <w:tcW w:w="1400" w:type="pct"/>
          </w:tcPr>
          <w:p w14:paraId="68626938" w14:textId="77777777" w:rsidR="008F635D" w:rsidRPr="006D580C" w:rsidRDefault="008F635D" w:rsidP="00F2218E">
            <w:pPr>
              <w:pStyle w:val="NormalDetail"/>
              <w:spacing w:before="24"/>
              <w:ind w:left="0"/>
              <w:rPr>
                <w:color w:val="00B0F0"/>
                <w:sz w:val="2"/>
                <w:szCs w:val="2"/>
              </w:rPr>
            </w:pPr>
          </w:p>
        </w:tc>
        <w:tc>
          <w:tcPr>
            <w:tcW w:w="286" w:type="pct"/>
          </w:tcPr>
          <w:p w14:paraId="12AB0FFB" w14:textId="77777777" w:rsidR="008F635D" w:rsidRPr="006A50BB" w:rsidRDefault="008F635D" w:rsidP="00F2218E">
            <w:pPr>
              <w:pStyle w:val="NormalDetail"/>
              <w:spacing w:before="24"/>
              <w:ind w:left="0"/>
              <w:rPr>
                <w:color w:val="FFFFFF"/>
                <w:sz w:val="2"/>
                <w:szCs w:val="2"/>
              </w:rPr>
            </w:pPr>
          </w:p>
        </w:tc>
        <w:tc>
          <w:tcPr>
            <w:tcW w:w="2752" w:type="pct"/>
          </w:tcPr>
          <w:p w14:paraId="4790DE7C" w14:textId="77777777" w:rsidR="008F635D" w:rsidRPr="006D580C" w:rsidRDefault="008F635D" w:rsidP="00F2218E">
            <w:pPr>
              <w:pStyle w:val="NormalDetail"/>
              <w:spacing w:before="24"/>
              <w:ind w:left="0"/>
              <w:rPr>
                <w:color w:val="00B0F0"/>
                <w:sz w:val="2"/>
                <w:szCs w:val="2"/>
              </w:rPr>
            </w:pPr>
          </w:p>
        </w:tc>
      </w:tr>
      <w:tr w:rsidR="008F635D" w:rsidRPr="00D051DC" w14:paraId="7D7E7123" w14:textId="77777777" w:rsidTr="00084004">
        <w:tc>
          <w:tcPr>
            <w:tcW w:w="562" w:type="pct"/>
            <w:shd w:val="clear" w:color="auto" w:fill="EFF5FB"/>
          </w:tcPr>
          <w:p w14:paraId="40AA5E29" w14:textId="6624BAE6" w:rsidR="008F635D" w:rsidRPr="00D051DC" w:rsidRDefault="008F635D" w:rsidP="00EE2C1E">
            <w:pPr>
              <w:pStyle w:val="Heading1"/>
              <w:spacing w:before="24" w:after="24"/>
              <w:ind w:left="0"/>
              <w:rPr>
                <w:rFonts w:asciiTheme="minorHAnsi" w:hAnsiTheme="minorHAnsi" w:cstheme="minorHAnsi"/>
                <w:szCs w:val="20"/>
              </w:rPr>
            </w:pPr>
            <w:r w:rsidRPr="00C46304">
              <w:rPr>
                <w:b w:val="0"/>
                <w:bCs w:val="0"/>
                <w:color w:val="00B0F0"/>
              </w:rPr>
              <w:sym w:font="Wingdings" w:char="F0A8"/>
            </w:r>
            <w:r w:rsidRPr="00C46304">
              <w:rPr>
                <w:b w:val="0"/>
                <w:bCs w:val="0"/>
                <w:color w:val="00B0F0"/>
              </w:rPr>
              <w:t xml:space="preserve"> </w:t>
            </w:r>
            <w:r w:rsidRPr="00D051DC">
              <w:rPr>
                <w:rFonts w:asciiTheme="minorHAnsi" w:hAnsiTheme="minorHAnsi" w:cstheme="minorHAnsi"/>
                <w:szCs w:val="20"/>
              </w:rPr>
              <w:t>pm</w:t>
            </w:r>
          </w:p>
        </w:tc>
        <w:tc>
          <w:tcPr>
            <w:tcW w:w="1400" w:type="pct"/>
            <w:shd w:val="clear" w:color="auto" w:fill="EFF5FB"/>
          </w:tcPr>
          <w:p w14:paraId="62EB0EC7" w14:textId="77777777" w:rsidR="008F635D" w:rsidRPr="00D051DC" w:rsidRDefault="008F635D" w:rsidP="00CF7FDC">
            <w:pPr>
              <w:pStyle w:val="Heading1"/>
              <w:spacing w:before="24" w:after="24"/>
              <w:ind w:left="0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86" w:type="pct"/>
            <w:shd w:val="clear" w:color="auto" w:fill="EFF5FB"/>
          </w:tcPr>
          <w:p w14:paraId="1B857BE0" w14:textId="3CF618F8" w:rsidR="008F635D" w:rsidRPr="006A50BB" w:rsidRDefault="008F635D" w:rsidP="00CF7FDC">
            <w:pPr>
              <w:pStyle w:val="Heading1"/>
              <w:spacing w:before="24" w:after="24"/>
              <w:ind w:left="0"/>
              <w:rPr>
                <w:rFonts w:asciiTheme="minorHAnsi" w:hAnsiTheme="minorHAnsi" w:cstheme="minorHAnsi"/>
                <w:color w:val="FFFFFF"/>
                <w:szCs w:val="20"/>
              </w:rPr>
            </w:pPr>
          </w:p>
        </w:tc>
        <w:tc>
          <w:tcPr>
            <w:tcW w:w="2752" w:type="pct"/>
            <w:shd w:val="clear" w:color="auto" w:fill="EFF5FB"/>
          </w:tcPr>
          <w:p w14:paraId="4A1407DC" w14:textId="77777777" w:rsidR="008F635D" w:rsidRPr="00D051DC" w:rsidRDefault="008F635D" w:rsidP="006D4934">
            <w:pPr>
              <w:pStyle w:val="Heading1"/>
              <w:spacing w:before="24" w:after="24"/>
              <w:ind w:left="0"/>
              <w:jc w:val="right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8F635D" w:rsidRPr="00D051DC" w14:paraId="0471B03F" w14:textId="77777777" w:rsidTr="00084004">
        <w:tc>
          <w:tcPr>
            <w:tcW w:w="562" w:type="pct"/>
          </w:tcPr>
          <w:p w14:paraId="76C75355" w14:textId="38B0D403" w:rsidR="008F635D" w:rsidRPr="00D051DC" w:rsidRDefault="008F635D" w:rsidP="00701AAC">
            <w:pPr>
              <w:pStyle w:val="NormalDetail"/>
              <w:ind w:left="60"/>
            </w:pPr>
            <w:r w:rsidRPr="00D051DC">
              <w:rPr>
                <w:color w:val="00B0F0"/>
              </w:rPr>
              <w:sym w:font="Wingdings" w:char="F0A8"/>
            </w:r>
            <w:r w:rsidRPr="00D051DC">
              <w:rPr>
                <w:color w:val="00B0F0"/>
              </w:rPr>
              <w:t xml:space="preserve"> </w:t>
            </w:r>
            <w:r w:rsidRPr="00D051DC">
              <w:t>plan</w:t>
            </w:r>
            <w:r>
              <w:t>, prep</w:t>
            </w:r>
          </w:p>
        </w:tc>
        <w:tc>
          <w:tcPr>
            <w:tcW w:w="1400" w:type="pct"/>
          </w:tcPr>
          <w:p w14:paraId="57D4DB63" w14:textId="2AD09BA6" w:rsidR="008F635D" w:rsidRPr="00D051DC" w:rsidRDefault="008F635D" w:rsidP="005D3118">
            <w:r w:rsidRPr="00D051DC">
              <w:rPr>
                <w:color w:val="92D050"/>
              </w:rPr>
              <w:sym w:font="Wingdings" w:char="F0A8"/>
            </w:r>
            <w:r w:rsidRPr="00D051DC">
              <w:rPr>
                <w:color w:val="92D050"/>
              </w:rPr>
              <w:t xml:space="preserve"> </w:t>
            </w:r>
            <w:r>
              <w:t xml:space="preserve">review </w:t>
            </w:r>
            <w:r w:rsidRPr="00D051DC">
              <w:rPr>
                <w:color w:val="92D050"/>
              </w:rPr>
              <w:sym w:font="Wingdings" w:char="F0A8"/>
            </w:r>
            <w:r>
              <w:t xml:space="preserve"> print this </w:t>
            </w:r>
            <w:r w:rsidRPr="00D051DC">
              <w:rPr>
                <w:color w:val="92D050"/>
              </w:rPr>
              <w:sym w:font="Wingdings" w:char="F0A8"/>
            </w:r>
            <w:r>
              <w:t xml:space="preserve"> </w:t>
            </w:r>
            <w:r w:rsidRPr="00D051DC">
              <w:t>tasks</w:t>
            </w:r>
            <w:r>
              <w:t xml:space="preserve"> </w:t>
            </w:r>
            <w:r w:rsidRPr="00D051DC">
              <w:rPr>
                <w:color w:val="92D050"/>
              </w:rPr>
              <w:sym w:font="Wingdings" w:char="F0A8"/>
            </w:r>
            <w:r>
              <w:t xml:space="preserve"> </w:t>
            </w:r>
            <w:r w:rsidRPr="00D051DC">
              <w:t>shr</w:t>
            </w:r>
            <w:r>
              <w:t>-</w:t>
            </w:r>
            <w:r w:rsidRPr="00D051DC">
              <w:t>dinner</w:t>
            </w:r>
          </w:p>
        </w:tc>
        <w:tc>
          <w:tcPr>
            <w:tcW w:w="286" w:type="pct"/>
          </w:tcPr>
          <w:p w14:paraId="46D8D68C" w14:textId="42A90700" w:rsidR="008F635D" w:rsidRPr="006A50BB" w:rsidRDefault="008F635D" w:rsidP="005D3118">
            <w:pPr>
              <w:jc w:val="center"/>
              <w:rPr>
                <w:color w:val="FFFFFF"/>
              </w:rPr>
            </w:pPr>
            <w:r w:rsidRPr="006A50BB">
              <w:rPr>
                <w:color w:val="FFFFFF"/>
              </w:rPr>
              <w:t>12:30</w:t>
            </w:r>
          </w:p>
        </w:tc>
        <w:tc>
          <w:tcPr>
            <w:tcW w:w="2752" w:type="pct"/>
          </w:tcPr>
          <w:p w14:paraId="48872A61" w14:textId="3D0A67A8" w:rsidR="008F635D" w:rsidRPr="00D051DC" w:rsidRDefault="008F635D" w:rsidP="006D4934">
            <w:pPr>
              <w:jc w:val="right"/>
            </w:pPr>
          </w:p>
        </w:tc>
      </w:tr>
      <w:tr w:rsidR="008F635D" w:rsidRPr="00D051DC" w14:paraId="35CAA81B" w14:textId="77777777" w:rsidTr="00084004">
        <w:trPr>
          <w:trHeight w:val="202"/>
        </w:trPr>
        <w:tc>
          <w:tcPr>
            <w:tcW w:w="562" w:type="pct"/>
          </w:tcPr>
          <w:p w14:paraId="18830EAC" w14:textId="3EC07E95" w:rsidR="008F635D" w:rsidRPr="00D051DC" w:rsidRDefault="008F635D" w:rsidP="00701AAC">
            <w:pPr>
              <w:pStyle w:val="NormalDetail"/>
              <w:ind w:left="60"/>
            </w:pPr>
            <w:r w:rsidRPr="00D051DC">
              <w:rPr>
                <w:color w:val="00B0F0"/>
              </w:rPr>
              <w:sym w:font="Wingdings" w:char="F0A8"/>
            </w:r>
            <w:r w:rsidRPr="00D051DC">
              <w:rPr>
                <w:color w:val="00B0F0"/>
              </w:rPr>
              <w:t xml:space="preserve"> </w:t>
            </w:r>
            <w:r w:rsidRPr="00D051DC">
              <w:t>activities</w:t>
            </w:r>
          </w:p>
        </w:tc>
        <w:tc>
          <w:tcPr>
            <w:tcW w:w="1400" w:type="pct"/>
          </w:tcPr>
          <w:p w14:paraId="76D68F48" w14:textId="57EBD3DA" w:rsidR="008F635D" w:rsidRPr="00D051DC" w:rsidRDefault="008F635D" w:rsidP="005D3118">
            <w:r w:rsidRPr="00D051DC">
              <w:rPr>
                <w:color w:val="92D050"/>
              </w:rPr>
              <w:sym w:font="Wingdings" w:char="F0A8"/>
            </w:r>
            <w:r w:rsidRPr="00D051DC">
              <w:rPr>
                <w:color w:val="92D050"/>
              </w:rPr>
              <w:t xml:space="preserve"> </w:t>
            </w:r>
            <w:r w:rsidRPr="00D051DC">
              <w:t>the way, share</w:t>
            </w:r>
            <w:r>
              <w:t xml:space="preserve"> </w:t>
            </w:r>
            <w:r w:rsidRPr="00D051DC">
              <w:rPr>
                <w:color w:val="92D050"/>
              </w:rPr>
              <w:sym w:font="Wingdings" w:char="F0A8"/>
            </w:r>
            <w:r w:rsidRPr="00D051DC">
              <w:t xml:space="preserve"> ent</w:t>
            </w:r>
            <w:r>
              <w:t>, news</w:t>
            </w:r>
          </w:p>
        </w:tc>
        <w:tc>
          <w:tcPr>
            <w:tcW w:w="286" w:type="pct"/>
          </w:tcPr>
          <w:p w14:paraId="5BBA739D" w14:textId="2DED0070" w:rsidR="008F635D" w:rsidRPr="006A50BB" w:rsidRDefault="008F635D" w:rsidP="005D3118">
            <w:pPr>
              <w:jc w:val="center"/>
              <w:rPr>
                <w:color w:val="FFFFFF"/>
              </w:rPr>
            </w:pPr>
            <w:r w:rsidRPr="006A50BB">
              <w:rPr>
                <w:color w:val="FFFFFF"/>
              </w:rPr>
              <w:t>13:30</w:t>
            </w:r>
          </w:p>
        </w:tc>
        <w:tc>
          <w:tcPr>
            <w:tcW w:w="2752" w:type="pct"/>
          </w:tcPr>
          <w:p w14:paraId="5AEC4973" w14:textId="77777777" w:rsidR="008F635D" w:rsidRPr="00D051DC" w:rsidRDefault="008F635D" w:rsidP="006D4934">
            <w:pPr>
              <w:jc w:val="right"/>
            </w:pPr>
          </w:p>
        </w:tc>
      </w:tr>
      <w:tr w:rsidR="008F635D" w:rsidRPr="00D051DC" w14:paraId="50E99D7A" w14:textId="77777777" w:rsidTr="00084004">
        <w:trPr>
          <w:trHeight w:val="175"/>
        </w:trPr>
        <w:tc>
          <w:tcPr>
            <w:tcW w:w="562" w:type="pct"/>
          </w:tcPr>
          <w:p w14:paraId="3A9FD9CB" w14:textId="527C64F0" w:rsidR="008F635D" w:rsidRPr="00D051DC" w:rsidRDefault="008F635D" w:rsidP="00701AAC">
            <w:pPr>
              <w:pStyle w:val="NormalDetail"/>
              <w:ind w:left="60"/>
            </w:pPr>
            <w:r w:rsidRPr="00D051DC">
              <w:rPr>
                <w:color w:val="00B0F0"/>
              </w:rPr>
              <w:sym w:font="Wingdings" w:char="F0A8"/>
            </w:r>
            <w:r w:rsidRPr="00D051DC">
              <w:rPr>
                <w:color w:val="00B0F0"/>
              </w:rPr>
              <w:t xml:space="preserve"> </w:t>
            </w:r>
            <w:r w:rsidRPr="00D051DC">
              <w:t>sleep early</w:t>
            </w:r>
          </w:p>
        </w:tc>
        <w:tc>
          <w:tcPr>
            <w:tcW w:w="1400" w:type="pct"/>
          </w:tcPr>
          <w:p w14:paraId="21730D40" w14:textId="63464F3A" w:rsidR="008F635D" w:rsidRPr="00D051DC" w:rsidRDefault="008F635D" w:rsidP="005D3118">
            <w:r w:rsidRPr="00D051DC">
              <w:rPr>
                <w:color w:val="92D050"/>
              </w:rPr>
              <w:sym w:font="Wingdings" w:char="F0A8"/>
            </w:r>
            <w:r w:rsidRPr="00D051DC">
              <w:t xml:space="preserve"> </w:t>
            </w:r>
            <w:r>
              <w:t xml:space="preserve">folders, files </w:t>
            </w:r>
            <w:r w:rsidRPr="00D051DC">
              <w:rPr>
                <w:color w:val="92D050"/>
              </w:rPr>
              <w:sym w:font="Wingdings" w:char="F0A8"/>
            </w:r>
            <w:r w:rsidRPr="00D051DC">
              <w:rPr>
                <w:color w:val="92D050"/>
              </w:rPr>
              <w:t xml:space="preserve"> </w:t>
            </w:r>
            <w:r>
              <w:t>night yoga</w:t>
            </w:r>
          </w:p>
        </w:tc>
        <w:tc>
          <w:tcPr>
            <w:tcW w:w="286" w:type="pct"/>
          </w:tcPr>
          <w:p w14:paraId="57580964" w14:textId="61BE3575" w:rsidR="008F635D" w:rsidRPr="006A50BB" w:rsidRDefault="008F635D" w:rsidP="005D3118">
            <w:pPr>
              <w:jc w:val="center"/>
              <w:rPr>
                <w:color w:val="FFFFFF"/>
              </w:rPr>
            </w:pPr>
            <w:r w:rsidRPr="006A50BB">
              <w:rPr>
                <w:color w:val="FFFFFF"/>
              </w:rPr>
              <w:t>16:00</w:t>
            </w:r>
          </w:p>
        </w:tc>
        <w:tc>
          <w:tcPr>
            <w:tcW w:w="2752" w:type="pct"/>
          </w:tcPr>
          <w:p w14:paraId="10C42C71" w14:textId="09D7269A" w:rsidR="008F635D" w:rsidRPr="00D051DC" w:rsidRDefault="008F635D" w:rsidP="006D4934">
            <w:pPr>
              <w:jc w:val="right"/>
            </w:pPr>
          </w:p>
        </w:tc>
      </w:tr>
    </w:tbl>
    <w:p w14:paraId="2A93FE86" w14:textId="77777777" w:rsidR="00B03D54" w:rsidRPr="00D051DC" w:rsidRDefault="00B03D54" w:rsidP="002E2B73">
      <w:pPr>
        <w:spacing w:before="0" w:after="0" w:line="20" w:lineRule="exact"/>
        <w:rPr>
          <w:sz w:val="2"/>
          <w:szCs w:val="2"/>
        </w:rPr>
      </w:pPr>
    </w:p>
    <w:sectPr w:rsidR="00B03D54" w:rsidRPr="00D051DC" w:rsidSect="00F4763F">
      <w:pgSz w:w="15840" w:h="12240" w:orient="landscape" w:code="1"/>
      <w:pgMar w:top="432" w:right="432" w:bottom="432" w:left="1296" w:header="0" w:footer="0" w:gutter="0"/>
      <w:cols w:space="720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53127F" w14:textId="77777777" w:rsidR="008E6E86" w:rsidRDefault="008E6E86" w:rsidP="009956B2">
      <w:r>
        <w:separator/>
      </w:r>
    </w:p>
  </w:endnote>
  <w:endnote w:type="continuationSeparator" w:id="0">
    <w:p w14:paraId="3F5688F9" w14:textId="77777777" w:rsidR="008E6E86" w:rsidRDefault="008E6E86" w:rsidP="00995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70404F" w14:textId="77777777" w:rsidR="008E6E86" w:rsidRDefault="008E6E86" w:rsidP="009956B2">
      <w:r>
        <w:separator/>
      </w:r>
    </w:p>
  </w:footnote>
  <w:footnote w:type="continuationSeparator" w:id="0">
    <w:p w14:paraId="2C2ECBBE" w14:textId="77777777" w:rsidR="008E6E86" w:rsidRDefault="008E6E86" w:rsidP="009956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18C4655E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B6667B1"/>
    <w:multiLevelType w:val="hybridMultilevel"/>
    <w:tmpl w:val="F37C603A"/>
    <w:lvl w:ilvl="0" w:tplc="2BCA5882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C49A8"/>
    <w:multiLevelType w:val="hybridMultilevel"/>
    <w:tmpl w:val="F37C603A"/>
    <w:lvl w:ilvl="0" w:tplc="FFFFFFF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351117"/>
    <w:multiLevelType w:val="hybridMultilevel"/>
    <w:tmpl w:val="AE80174A"/>
    <w:lvl w:ilvl="0" w:tplc="352C4EAA">
      <w:start w:val="1"/>
      <w:numFmt w:val="decimal"/>
      <w:pStyle w:val="ListParagraph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E7460B"/>
    <w:multiLevelType w:val="hybridMultilevel"/>
    <w:tmpl w:val="F37C603A"/>
    <w:lvl w:ilvl="0" w:tplc="FFFFFFF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C72809"/>
    <w:multiLevelType w:val="hybridMultilevel"/>
    <w:tmpl w:val="E4122B70"/>
    <w:lvl w:ilvl="0" w:tplc="4308EFC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177EFB"/>
    <w:multiLevelType w:val="hybridMultilevel"/>
    <w:tmpl w:val="5008D7E8"/>
    <w:lvl w:ilvl="0" w:tplc="B30E9476">
      <w:start w:val="1"/>
      <w:numFmt w:val="upperLetter"/>
      <w:lvlText w:val="%1."/>
      <w:lvlJc w:val="left"/>
      <w:pPr>
        <w:ind w:left="480" w:hanging="360"/>
      </w:pPr>
      <w:rPr>
        <w:rFonts w:hint="default"/>
        <w:b w:val="0"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7" w15:restartNumberingAfterBreak="0">
    <w:nsid w:val="7DAD2441"/>
    <w:multiLevelType w:val="hybridMultilevel"/>
    <w:tmpl w:val="112039D2"/>
    <w:lvl w:ilvl="0" w:tplc="BE78A324">
      <w:start w:val="1"/>
      <w:numFmt w:val="decimal"/>
      <w:pStyle w:val="Comment"/>
      <w:lvlText w:val="Comment %1."/>
      <w:lvlJc w:val="left"/>
      <w:pPr>
        <w:ind w:left="720" w:hanging="360"/>
      </w:pPr>
      <w:rPr>
        <w:rFonts w:ascii="Calibri Light" w:hAnsi="Calibri Ligh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9655071">
    <w:abstractNumId w:val="7"/>
  </w:num>
  <w:num w:numId="2" w16cid:durableId="542446359">
    <w:abstractNumId w:val="0"/>
  </w:num>
  <w:num w:numId="3" w16cid:durableId="403144060">
    <w:abstractNumId w:val="3"/>
  </w:num>
  <w:num w:numId="4" w16cid:durableId="1563908908">
    <w:abstractNumId w:val="6"/>
  </w:num>
  <w:num w:numId="5" w16cid:durableId="1151366782">
    <w:abstractNumId w:val="1"/>
  </w:num>
  <w:num w:numId="6" w16cid:durableId="1920169264">
    <w:abstractNumId w:val="3"/>
  </w:num>
  <w:num w:numId="7" w16cid:durableId="997424525">
    <w:abstractNumId w:val="3"/>
  </w:num>
  <w:num w:numId="8" w16cid:durableId="1372925209">
    <w:abstractNumId w:val="3"/>
  </w:num>
  <w:num w:numId="9" w16cid:durableId="1665012447">
    <w:abstractNumId w:val="2"/>
  </w:num>
  <w:num w:numId="10" w16cid:durableId="1149400786">
    <w:abstractNumId w:val="4"/>
  </w:num>
  <w:num w:numId="11" w16cid:durableId="885876813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hideSpellingErrors/>
  <w:hideGrammaticalError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1200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021"/>
    <w:rsid w:val="00000845"/>
    <w:rsid w:val="0000093D"/>
    <w:rsid w:val="00000C6D"/>
    <w:rsid w:val="00000D49"/>
    <w:rsid w:val="00001E25"/>
    <w:rsid w:val="00002C65"/>
    <w:rsid w:val="0000343E"/>
    <w:rsid w:val="000035C1"/>
    <w:rsid w:val="00003776"/>
    <w:rsid w:val="000037EE"/>
    <w:rsid w:val="00003E42"/>
    <w:rsid w:val="00004A01"/>
    <w:rsid w:val="000054B2"/>
    <w:rsid w:val="00005797"/>
    <w:rsid w:val="000058ED"/>
    <w:rsid w:val="0000599B"/>
    <w:rsid w:val="00005A6B"/>
    <w:rsid w:val="00005D62"/>
    <w:rsid w:val="0000669E"/>
    <w:rsid w:val="0000680C"/>
    <w:rsid w:val="00006819"/>
    <w:rsid w:val="00006861"/>
    <w:rsid w:val="00006EFD"/>
    <w:rsid w:val="00007032"/>
    <w:rsid w:val="000076BA"/>
    <w:rsid w:val="000076EE"/>
    <w:rsid w:val="00007B82"/>
    <w:rsid w:val="00007CCD"/>
    <w:rsid w:val="00007DEB"/>
    <w:rsid w:val="0001035A"/>
    <w:rsid w:val="00010635"/>
    <w:rsid w:val="000108F1"/>
    <w:rsid w:val="0001094D"/>
    <w:rsid w:val="00010A76"/>
    <w:rsid w:val="00010B48"/>
    <w:rsid w:val="000111C8"/>
    <w:rsid w:val="0001121A"/>
    <w:rsid w:val="00011255"/>
    <w:rsid w:val="000113A7"/>
    <w:rsid w:val="00011722"/>
    <w:rsid w:val="000119C5"/>
    <w:rsid w:val="00011A03"/>
    <w:rsid w:val="00011DD3"/>
    <w:rsid w:val="00011E90"/>
    <w:rsid w:val="00011EA0"/>
    <w:rsid w:val="00011FB3"/>
    <w:rsid w:val="0001288C"/>
    <w:rsid w:val="00012BEC"/>
    <w:rsid w:val="00012D5E"/>
    <w:rsid w:val="00013319"/>
    <w:rsid w:val="000137A9"/>
    <w:rsid w:val="000138B4"/>
    <w:rsid w:val="00013B89"/>
    <w:rsid w:val="000148AB"/>
    <w:rsid w:val="000148FF"/>
    <w:rsid w:val="000149A3"/>
    <w:rsid w:val="00014D31"/>
    <w:rsid w:val="00014F06"/>
    <w:rsid w:val="000157D2"/>
    <w:rsid w:val="00015889"/>
    <w:rsid w:val="0001615B"/>
    <w:rsid w:val="000164EA"/>
    <w:rsid w:val="00017022"/>
    <w:rsid w:val="00017059"/>
    <w:rsid w:val="0001774E"/>
    <w:rsid w:val="00017965"/>
    <w:rsid w:val="00017AEF"/>
    <w:rsid w:val="00017DC4"/>
    <w:rsid w:val="000201B7"/>
    <w:rsid w:val="00020B6C"/>
    <w:rsid w:val="000210EF"/>
    <w:rsid w:val="000211CD"/>
    <w:rsid w:val="00021952"/>
    <w:rsid w:val="00021CFD"/>
    <w:rsid w:val="00021FA8"/>
    <w:rsid w:val="000220EB"/>
    <w:rsid w:val="00022323"/>
    <w:rsid w:val="00022C68"/>
    <w:rsid w:val="00022CDE"/>
    <w:rsid w:val="000232A5"/>
    <w:rsid w:val="00023855"/>
    <w:rsid w:val="0002387C"/>
    <w:rsid w:val="00023C3F"/>
    <w:rsid w:val="00024336"/>
    <w:rsid w:val="0002442D"/>
    <w:rsid w:val="00024500"/>
    <w:rsid w:val="000245AD"/>
    <w:rsid w:val="00024656"/>
    <w:rsid w:val="00024733"/>
    <w:rsid w:val="000247C0"/>
    <w:rsid w:val="00024868"/>
    <w:rsid w:val="00024A85"/>
    <w:rsid w:val="00025599"/>
    <w:rsid w:val="000257CB"/>
    <w:rsid w:val="0002676C"/>
    <w:rsid w:val="000270B0"/>
    <w:rsid w:val="00027125"/>
    <w:rsid w:val="0002713E"/>
    <w:rsid w:val="00027170"/>
    <w:rsid w:val="00027756"/>
    <w:rsid w:val="000278AA"/>
    <w:rsid w:val="00027BAB"/>
    <w:rsid w:val="00030847"/>
    <w:rsid w:val="00030E85"/>
    <w:rsid w:val="0003128D"/>
    <w:rsid w:val="000312E3"/>
    <w:rsid w:val="0003155B"/>
    <w:rsid w:val="00031707"/>
    <w:rsid w:val="00031745"/>
    <w:rsid w:val="00031757"/>
    <w:rsid w:val="0003175C"/>
    <w:rsid w:val="000319D9"/>
    <w:rsid w:val="000320C6"/>
    <w:rsid w:val="00032514"/>
    <w:rsid w:val="000326EF"/>
    <w:rsid w:val="00032DAC"/>
    <w:rsid w:val="00033AEC"/>
    <w:rsid w:val="0003466F"/>
    <w:rsid w:val="00035230"/>
    <w:rsid w:val="000358E6"/>
    <w:rsid w:val="0003615E"/>
    <w:rsid w:val="000364F1"/>
    <w:rsid w:val="00036753"/>
    <w:rsid w:val="000367BE"/>
    <w:rsid w:val="00036B0D"/>
    <w:rsid w:val="00037467"/>
    <w:rsid w:val="000377C2"/>
    <w:rsid w:val="000378C4"/>
    <w:rsid w:val="000379A2"/>
    <w:rsid w:val="00037C1A"/>
    <w:rsid w:val="00037E39"/>
    <w:rsid w:val="00037FFE"/>
    <w:rsid w:val="0004042E"/>
    <w:rsid w:val="000407BD"/>
    <w:rsid w:val="00040992"/>
    <w:rsid w:val="00040ACE"/>
    <w:rsid w:val="00040C47"/>
    <w:rsid w:val="00040E4C"/>
    <w:rsid w:val="000417C8"/>
    <w:rsid w:val="00041B82"/>
    <w:rsid w:val="00041D31"/>
    <w:rsid w:val="00041DF6"/>
    <w:rsid w:val="00041E58"/>
    <w:rsid w:val="00041ED1"/>
    <w:rsid w:val="00041F37"/>
    <w:rsid w:val="00041F57"/>
    <w:rsid w:val="000425C6"/>
    <w:rsid w:val="00042974"/>
    <w:rsid w:val="00042E0A"/>
    <w:rsid w:val="00042E45"/>
    <w:rsid w:val="00042E69"/>
    <w:rsid w:val="0004322B"/>
    <w:rsid w:val="00043CD8"/>
    <w:rsid w:val="000440A2"/>
    <w:rsid w:val="000441FC"/>
    <w:rsid w:val="000444FD"/>
    <w:rsid w:val="00044762"/>
    <w:rsid w:val="00044881"/>
    <w:rsid w:val="00045242"/>
    <w:rsid w:val="00045971"/>
    <w:rsid w:val="00045C2A"/>
    <w:rsid w:val="0004622F"/>
    <w:rsid w:val="00046318"/>
    <w:rsid w:val="0004696D"/>
    <w:rsid w:val="000469D2"/>
    <w:rsid w:val="00046AC2"/>
    <w:rsid w:val="00046C56"/>
    <w:rsid w:val="00047373"/>
    <w:rsid w:val="0004748A"/>
    <w:rsid w:val="00047A3D"/>
    <w:rsid w:val="00047AD1"/>
    <w:rsid w:val="00047D78"/>
    <w:rsid w:val="00050143"/>
    <w:rsid w:val="00050176"/>
    <w:rsid w:val="0005053C"/>
    <w:rsid w:val="0005082B"/>
    <w:rsid w:val="00050B49"/>
    <w:rsid w:val="00051A47"/>
    <w:rsid w:val="00051A62"/>
    <w:rsid w:val="00052790"/>
    <w:rsid w:val="00052807"/>
    <w:rsid w:val="000539EF"/>
    <w:rsid w:val="00053CD4"/>
    <w:rsid w:val="00053FE4"/>
    <w:rsid w:val="00054168"/>
    <w:rsid w:val="00054175"/>
    <w:rsid w:val="0005459D"/>
    <w:rsid w:val="00054747"/>
    <w:rsid w:val="000559AC"/>
    <w:rsid w:val="00055AF7"/>
    <w:rsid w:val="00055DDC"/>
    <w:rsid w:val="00055E8B"/>
    <w:rsid w:val="00055EB3"/>
    <w:rsid w:val="0005607E"/>
    <w:rsid w:val="000560D1"/>
    <w:rsid w:val="000562E5"/>
    <w:rsid w:val="000567E6"/>
    <w:rsid w:val="00056959"/>
    <w:rsid w:val="000571DC"/>
    <w:rsid w:val="000573B8"/>
    <w:rsid w:val="00057649"/>
    <w:rsid w:val="00057B61"/>
    <w:rsid w:val="00057D8C"/>
    <w:rsid w:val="00057EB2"/>
    <w:rsid w:val="00061332"/>
    <w:rsid w:val="00061A31"/>
    <w:rsid w:val="00061AFB"/>
    <w:rsid w:val="00061D9A"/>
    <w:rsid w:val="00061FA5"/>
    <w:rsid w:val="00062204"/>
    <w:rsid w:val="00062434"/>
    <w:rsid w:val="00062AD6"/>
    <w:rsid w:val="00062FB0"/>
    <w:rsid w:val="000638D1"/>
    <w:rsid w:val="00063BFE"/>
    <w:rsid w:val="00064588"/>
    <w:rsid w:val="00065060"/>
    <w:rsid w:val="000663E5"/>
    <w:rsid w:val="00066D10"/>
    <w:rsid w:val="00066D4F"/>
    <w:rsid w:val="00067371"/>
    <w:rsid w:val="000673DE"/>
    <w:rsid w:val="00067FB6"/>
    <w:rsid w:val="0007085F"/>
    <w:rsid w:val="00070B3B"/>
    <w:rsid w:val="00070C5F"/>
    <w:rsid w:val="000710BB"/>
    <w:rsid w:val="000712F8"/>
    <w:rsid w:val="00071522"/>
    <w:rsid w:val="00071B2F"/>
    <w:rsid w:val="00071BCE"/>
    <w:rsid w:val="00071F78"/>
    <w:rsid w:val="00072468"/>
    <w:rsid w:val="000727D5"/>
    <w:rsid w:val="00073185"/>
    <w:rsid w:val="00074232"/>
    <w:rsid w:val="00074502"/>
    <w:rsid w:val="000745EF"/>
    <w:rsid w:val="00074C19"/>
    <w:rsid w:val="00074D20"/>
    <w:rsid w:val="0007543D"/>
    <w:rsid w:val="00075802"/>
    <w:rsid w:val="00075A7B"/>
    <w:rsid w:val="00075DCA"/>
    <w:rsid w:val="0007653E"/>
    <w:rsid w:val="00076702"/>
    <w:rsid w:val="00076882"/>
    <w:rsid w:val="00076F8C"/>
    <w:rsid w:val="00076FE8"/>
    <w:rsid w:val="00077482"/>
    <w:rsid w:val="00077678"/>
    <w:rsid w:val="00077E58"/>
    <w:rsid w:val="0008040D"/>
    <w:rsid w:val="0008046C"/>
    <w:rsid w:val="00080512"/>
    <w:rsid w:val="000806CF"/>
    <w:rsid w:val="00080A6A"/>
    <w:rsid w:val="00080C07"/>
    <w:rsid w:val="00080C0C"/>
    <w:rsid w:val="00080F19"/>
    <w:rsid w:val="00081465"/>
    <w:rsid w:val="00081660"/>
    <w:rsid w:val="00081817"/>
    <w:rsid w:val="000818C8"/>
    <w:rsid w:val="00081997"/>
    <w:rsid w:val="00081ACB"/>
    <w:rsid w:val="000833A2"/>
    <w:rsid w:val="000838F6"/>
    <w:rsid w:val="00083B7F"/>
    <w:rsid w:val="00083D28"/>
    <w:rsid w:val="00084004"/>
    <w:rsid w:val="00084058"/>
    <w:rsid w:val="00084095"/>
    <w:rsid w:val="00084129"/>
    <w:rsid w:val="000844F5"/>
    <w:rsid w:val="00084768"/>
    <w:rsid w:val="00084A3C"/>
    <w:rsid w:val="00084B2E"/>
    <w:rsid w:val="00084BD1"/>
    <w:rsid w:val="00084EF1"/>
    <w:rsid w:val="00085420"/>
    <w:rsid w:val="000857D4"/>
    <w:rsid w:val="00085875"/>
    <w:rsid w:val="00085A41"/>
    <w:rsid w:val="00085B1D"/>
    <w:rsid w:val="00086279"/>
    <w:rsid w:val="00086416"/>
    <w:rsid w:val="000865CC"/>
    <w:rsid w:val="000873C3"/>
    <w:rsid w:val="00087467"/>
    <w:rsid w:val="00087848"/>
    <w:rsid w:val="00090F92"/>
    <w:rsid w:val="00090FC6"/>
    <w:rsid w:val="0009111D"/>
    <w:rsid w:val="00091310"/>
    <w:rsid w:val="00091342"/>
    <w:rsid w:val="000915C7"/>
    <w:rsid w:val="00091611"/>
    <w:rsid w:val="00091AE8"/>
    <w:rsid w:val="00091BA0"/>
    <w:rsid w:val="00091E17"/>
    <w:rsid w:val="00092436"/>
    <w:rsid w:val="00092482"/>
    <w:rsid w:val="000927D1"/>
    <w:rsid w:val="00093B7B"/>
    <w:rsid w:val="00093DE8"/>
    <w:rsid w:val="00093E8F"/>
    <w:rsid w:val="00094407"/>
    <w:rsid w:val="00095317"/>
    <w:rsid w:val="00095A5E"/>
    <w:rsid w:val="00095B08"/>
    <w:rsid w:val="00095C12"/>
    <w:rsid w:val="00095EE4"/>
    <w:rsid w:val="00096258"/>
    <w:rsid w:val="00097281"/>
    <w:rsid w:val="000975DF"/>
    <w:rsid w:val="0009760C"/>
    <w:rsid w:val="00097627"/>
    <w:rsid w:val="00097E8F"/>
    <w:rsid w:val="000A0043"/>
    <w:rsid w:val="000A08D7"/>
    <w:rsid w:val="000A0BE6"/>
    <w:rsid w:val="000A1487"/>
    <w:rsid w:val="000A18EB"/>
    <w:rsid w:val="000A195F"/>
    <w:rsid w:val="000A1B39"/>
    <w:rsid w:val="000A2402"/>
    <w:rsid w:val="000A24F4"/>
    <w:rsid w:val="000A2518"/>
    <w:rsid w:val="000A25C3"/>
    <w:rsid w:val="000A274A"/>
    <w:rsid w:val="000A2762"/>
    <w:rsid w:val="000A2D56"/>
    <w:rsid w:val="000A31EE"/>
    <w:rsid w:val="000A33CD"/>
    <w:rsid w:val="000A352F"/>
    <w:rsid w:val="000A3931"/>
    <w:rsid w:val="000A4157"/>
    <w:rsid w:val="000A46C0"/>
    <w:rsid w:val="000A486B"/>
    <w:rsid w:val="000A5AB6"/>
    <w:rsid w:val="000A604C"/>
    <w:rsid w:val="000A610A"/>
    <w:rsid w:val="000A6202"/>
    <w:rsid w:val="000A663C"/>
    <w:rsid w:val="000A6907"/>
    <w:rsid w:val="000A6AE0"/>
    <w:rsid w:val="000A6BD6"/>
    <w:rsid w:val="000A72E7"/>
    <w:rsid w:val="000A7522"/>
    <w:rsid w:val="000A7632"/>
    <w:rsid w:val="000A78AB"/>
    <w:rsid w:val="000A7DBE"/>
    <w:rsid w:val="000A7E26"/>
    <w:rsid w:val="000A7EB2"/>
    <w:rsid w:val="000B037F"/>
    <w:rsid w:val="000B0401"/>
    <w:rsid w:val="000B0B38"/>
    <w:rsid w:val="000B0F1B"/>
    <w:rsid w:val="000B194C"/>
    <w:rsid w:val="000B20B3"/>
    <w:rsid w:val="000B226F"/>
    <w:rsid w:val="000B24B6"/>
    <w:rsid w:val="000B25EF"/>
    <w:rsid w:val="000B2892"/>
    <w:rsid w:val="000B3F71"/>
    <w:rsid w:val="000B404F"/>
    <w:rsid w:val="000B41EE"/>
    <w:rsid w:val="000B48C4"/>
    <w:rsid w:val="000B48F2"/>
    <w:rsid w:val="000B4951"/>
    <w:rsid w:val="000B4A6D"/>
    <w:rsid w:val="000B4BA1"/>
    <w:rsid w:val="000B4D51"/>
    <w:rsid w:val="000B4D92"/>
    <w:rsid w:val="000B5286"/>
    <w:rsid w:val="000B583C"/>
    <w:rsid w:val="000B58F7"/>
    <w:rsid w:val="000B6057"/>
    <w:rsid w:val="000B63FF"/>
    <w:rsid w:val="000B675C"/>
    <w:rsid w:val="000B681F"/>
    <w:rsid w:val="000B68D5"/>
    <w:rsid w:val="000B69F6"/>
    <w:rsid w:val="000B6A05"/>
    <w:rsid w:val="000B6CDB"/>
    <w:rsid w:val="000B6DA1"/>
    <w:rsid w:val="000B701E"/>
    <w:rsid w:val="000C005F"/>
    <w:rsid w:val="000C0292"/>
    <w:rsid w:val="000C07DA"/>
    <w:rsid w:val="000C096A"/>
    <w:rsid w:val="000C0B06"/>
    <w:rsid w:val="000C163A"/>
    <w:rsid w:val="000C1644"/>
    <w:rsid w:val="000C178C"/>
    <w:rsid w:val="000C1C2E"/>
    <w:rsid w:val="000C1CF2"/>
    <w:rsid w:val="000C1E8E"/>
    <w:rsid w:val="000C210E"/>
    <w:rsid w:val="000C21A2"/>
    <w:rsid w:val="000C348D"/>
    <w:rsid w:val="000C353E"/>
    <w:rsid w:val="000C3CA5"/>
    <w:rsid w:val="000C3FB4"/>
    <w:rsid w:val="000C4021"/>
    <w:rsid w:val="000C4123"/>
    <w:rsid w:val="000C4946"/>
    <w:rsid w:val="000C4DFA"/>
    <w:rsid w:val="000C4F73"/>
    <w:rsid w:val="000C53AC"/>
    <w:rsid w:val="000C55F5"/>
    <w:rsid w:val="000C56EC"/>
    <w:rsid w:val="000C62A3"/>
    <w:rsid w:val="000C656C"/>
    <w:rsid w:val="000C6800"/>
    <w:rsid w:val="000C6891"/>
    <w:rsid w:val="000C6BA7"/>
    <w:rsid w:val="000C6C29"/>
    <w:rsid w:val="000C6F8A"/>
    <w:rsid w:val="000C71CB"/>
    <w:rsid w:val="000C771D"/>
    <w:rsid w:val="000C776F"/>
    <w:rsid w:val="000C7D6B"/>
    <w:rsid w:val="000D009E"/>
    <w:rsid w:val="000D02A1"/>
    <w:rsid w:val="000D0713"/>
    <w:rsid w:val="000D080F"/>
    <w:rsid w:val="000D0E43"/>
    <w:rsid w:val="000D139D"/>
    <w:rsid w:val="000D1B97"/>
    <w:rsid w:val="000D1DEE"/>
    <w:rsid w:val="000D2679"/>
    <w:rsid w:val="000D2CE5"/>
    <w:rsid w:val="000D2D11"/>
    <w:rsid w:val="000D3018"/>
    <w:rsid w:val="000D3028"/>
    <w:rsid w:val="000D3E5E"/>
    <w:rsid w:val="000D3F8E"/>
    <w:rsid w:val="000D4762"/>
    <w:rsid w:val="000D49AF"/>
    <w:rsid w:val="000D4CF9"/>
    <w:rsid w:val="000D5238"/>
    <w:rsid w:val="000D5674"/>
    <w:rsid w:val="000D593A"/>
    <w:rsid w:val="000D665F"/>
    <w:rsid w:val="000D6824"/>
    <w:rsid w:val="000D689C"/>
    <w:rsid w:val="000D6BA1"/>
    <w:rsid w:val="000D6DC3"/>
    <w:rsid w:val="000D6FDF"/>
    <w:rsid w:val="000D71B9"/>
    <w:rsid w:val="000D740B"/>
    <w:rsid w:val="000D7644"/>
    <w:rsid w:val="000D790F"/>
    <w:rsid w:val="000D7995"/>
    <w:rsid w:val="000E0148"/>
    <w:rsid w:val="000E02E0"/>
    <w:rsid w:val="000E046C"/>
    <w:rsid w:val="000E05B8"/>
    <w:rsid w:val="000E0725"/>
    <w:rsid w:val="000E0A6E"/>
    <w:rsid w:val="000E17F1"/>
    <w:rsid w:val="000E1DA9"/>
    <w:rsid w:val="000E2303"/>
    <w:rsid w:val="000E23B9"/>
    <w:rsid w:val="000E249E"/>
    <w:rsid w:val="000E25EE"/>
    <w:rsid w:val="000E292A"/>
    <w:rsid w:val="000E2C5C"/>
    <w:rsid w:val="000E2EF0"/>
    <w:rsid w:val="000E2F10"/>
    <w:rsid w:val="000E3414"/>
    <w:rsid w:val="000E3640"/>
    <w:rsid w:val="000E425B"/>
    <w:rsid w:val="000E4C7F"/>
    <w:rsid w:val="000E4D93"/>
    <w:rsid w:val="000E5273"/>
    <w:rsid w:val="000E6328"/>
    <w:rsid w:val="000E64B2"/>
    <w:rsid w:val="000E67A5"/>
    <w:rsid w:val="000E6BEB"/>
    <w:rsid w:val="000E70C2"/>
    <w:rsid w:val="000E71E1"/>
    <w:rsid w:val="000E7CCD"/>
    <w:rsid w:val="000F0348"/>
    <w:rsid w:val="000F0BA0"/>
    <w:rsid w:val="000F1A20"/>
    <w:rsid w:val="000F1ED9"/>
    <w:rsid w:val="000F2111"/>
    <w:rsid w:val="000F2231"/>
    <w:rsid w:val="000F235B"/>
    <w:rsid w:val="000F2866"/>
    <w:rsid w:val="000F2AD2"/>
    <w:rsid w:val="000F3BF2"/>
    <w:rsid w:val="000F4600"/>
    <w:rsid w:val="000F4907"/>
    <w:rsid w:val="000F496D"/>
    <w:rsid w:val="000F4C76"/>
    <w:rsid w:val="000F5F99"/>
    <w:rsid w:val="000F6383"/>
    <w:rsid w:val="000F66E0"/>
    <w:rsid w:val="000F68BA"/>
    <w:rsid w:val="000F73BC"/>
    <w:rsid w:val="000F748B"/>
    <w:rsid w:val="000F77CF"/>
    <w:rsid w:val="0010003F"/>
    <w:rsid w:val="001005F8"/>
    <w:rsid w:val="0010060C"/>
    <w:rsid w:val="00100722"/>
    <w:rsid w:val="001007D8"/>
    <w:rsid w:val="00100941"/>
    <w:rsid w:val="0010116D"/>
    <w:rsid w:val="00101434"/>
    <w:rsid w:val="001016C6"/>
    <w:rsid w:val="00102363"/>
    <w:rsid w:val="00102A3B"/>
    <w:rsid w:val="00102C3D"/>
    <w:rsid w:val="0010371F"/>
    <w:rsid w:val="0010400E"/>
    <w:rsid w:val="001049C7"/>
    <w:rsid w:val="00104D97"/>
    <w:rsid w:val="0010621B"/>
    <w:rsid w:val="001066C6"/>
    <w:rsid w:val="00106DB1"/>
    <w:rsid w:val="00106DD7"/>
    <w:rsid w:val="00107300"/>
    <w:rsid w:val="0010743E"/>
    <w:rsid w:val="001074AC"/>
    <w:rsid w:val="0010757D"/>
    <w:rsid w:val="0010791A"/>
    <w:rsid w:val="001079F4"/>
    <w:rsid w:val="00107AA4"/>
    <w:rsid w:val="00107D14"/>
    <w:rsid w:val="00107DBF"/>
    <w:rsid w:val="001100C3"/>
    <w:rsid w:val="001105A5"/>
    <w:rsid w:val="001112AB"/>
    <w:rsid w:val="00111482"/>
    <w:rsid w:val="001114BD"/>
    <w:rsid w:val="00111879"/>
    <w:rsid w:val="00111959"/>
    <w:rsid w:val="00111AB6"/>
    <w:rsid w:val="00112246"/>
    <w:rsid w:val="00112739"/>
    <w:rsid w:val="001131ED"/>
    <w:rsid w:val="00113408"/>
    <w:rsid w:val="00113C7F"/>
    <w:rsid w:val="00113DFF"/>
    <w:rsid w:val="00113FD1"/>
    <w:rsid w:val="00114233"/>
    <w:rsid w:val="00114C7E"/>
    <w:rsid w:val="00114D6F"/>
    <w:rsid w:val="00114EDA"/>
    <w:rsid w:val="001152F3"/>
    <w:rsid w:val="00115B68"/>
    <w:rsid w:val="00115C93"/>
    <w:rsid w:val="00115CAA"/>
    <w:rsid w:val="001162DD"/>
    <w:rsid w:val="00116C8A"/>
    <w:rsid w:val="00116DC6"/>
    <w:rsid w:val="00116EA6"/>
    <w:rsid w:val="001177C9"/>
    <w:rsid w:val="00117E80"/>
    <w:rsid w:val="0012129A"/>
    <w:rsid w:val="00122113"/>
    <w:rsid w:val="00122EF3"/>
    <w:rsid w:val="001233B7"/>
    <w:rsid w:val="001241C4"/>
    <w:rsid w:val="00124B65"/>
    <w:rsid w:val="00124C23"/>
    <w:rsid w:val="001251F1"/>
    <w:rsid w:val="0012551D"/>
    <w:rsid w:val="00125779"/>
    <w:rsid w:val="00125C9E"/>
    <w:rsid w:val="00125D3B"/>
    <w:rsid w:val="001267A6"/>
    <w:rsid w:val="00126B8B"/>
    <w:rsid w:val="00126F10"/>
    <w:rsid w:val="00127076"/>
    <w:rsid w:val="00127242"/>
    <w:rsid w:val="00127572"/>
    <w:rsid w:val="0013024A"/>
    <w:rsid w:val="001302AA"/>
    <w:rsid w:val="00130BE1"/>
    <w:rsid w:val="0013132F"/>
    <w:rsid w:val="0013133D"/>
    <w:rsid w:val="00131D04"/>
    <w:rsid w:val="00132257"/>
    <w:rsid w:val="00132867"/>
    <w:rsid w:val="00132C11"/>
    <w:rsid w:val="00133A3A"/>
    <w:rsid w:val="001340DC"/>
    <w:rsid w:val="00134CD2"/>
    <w:rsid w:val="00134FC7"/>
    <w:rsid w:val="001353D9"/>
    <w:rsid w:val="00135499"/>
    <w:rsid w:val="001356CB"/>
    <w:rsid w:val="00135B6E"/>
    <w:rsid w:val="00135D7F"/>
    <w:rsid w:val="00136555"/>
    <w:rsid w:val="001373B9"/>
    <w:rsid w:val="001378AE"/>
    <w:rsid w:val="001379A0"/>
    <w:rsid w:val="00137B0D"/>
    <w:rsid w:val="00137DA0"/>
    <w:rsid w:val="001400A5"/>
    <w:rsid w:val="00140664"/>
    <w:rsid w:val="00140B82"/>
    <w:rsid w:val="00141E83"/>
    <w:rsid w:val="00141EB5"/>
    <w:rsid w:val="001428EA"/>
    <w:rsid w:val="00142B24"/>
    <w:rsid w:val="00142EF2"/>
    <w:rsid w:val="00142F17"/>
    <w:rsid w:val="0014307C"/>
    <w:rsid w:val="001464BF"/>
    <w:rsid w:val="00146590"/>
    <w:rsid w:val="001468C0"/>
    <w:rsid w:val="00146A8E"/>
    <w:rsid w:val="001475DC"/>
    <w:rsid w:val="00147897"/>
    <w:rsid w:val="00147C39"/>
    <w:rsid w:val="00150056"/>
    <w:rsid w:val="001506A3"/>
    <w:rsid w:val="00150956"/>
    <w:rsid w:val="00150E4B"/>
    <w:rsid w:val="00150ED5"/>
    <w:rsid w:val="00150F00"/>
    <w:rsid w:val="001518F7"/>
    <w:rsid w:val="00151996"/>
    <w:rsid w:val="00151BCD"/>
    <w:rsid w:val="00151BFC"/>
    <w:rsid w:val="001520B2"/>
    <w:rsid w:val="0015223C"/>
    <w:rsid w:val="00152415"/>
    <w:rsid w:val="00152475"/>
    <w:rsid w:val="00152724"/>
    <w:rsid w:val="00152E1B"/>
    <w:rsid w:val="00152F1A"/>
    <w:rsid w:val="0015349F"/>
    <w:rsid w:val="001534BC"/>
    <w:rsid w:val="00153657"/>
    <w:rsid w:val="0015370E"/>
    <w:rsid w:val="00153810"/>
    <w:rsid w:val="00153895"/>
    <w:rsid w:val="001538C2"/>
    <w:rsid w:val="00153B1C"/>
    <w:rsid w:val="00153B9D"/>
    <w:rsid w:val="00153D85"/>
    <w:rsid w:val="0015412C"/>
    <w:rsid w:val="00154181"/>
    <w:rsid w:val="001541BA"/>
    <w:rsid w:val="001542EC"/>
    <w:rsid w:val="00154A55"/>
    <w:rsid w:val="00154DBF"/>
    <w:rsid w:val="00154DE5"/>
    <w:rsid w:val="0015502D"/>
    <w:rsid w:val="001553F8"/>
    <w:rsid w:val="0015549F"/>
    <w:rsid w:val="0015564D"/>
    <w:rsid w:val="001556A1"/>
    <w:rsid w:val="00155C06"/>
    <w:rsid w:val="00155DAD"/>
    <w:rsid w:val="00155F82"/>
    <w:rsid w:val="00155FF8"/>
    <w:rsid w:val="001578AA"/>
    <w:rsid w:val="00157C3F"/>
    <w:rsid w:val="00160117"/>
    <w:rsid w:val="00160247"/>
    <w:rsid w:val="0016061B"/>
    <w:rsid w:val="00160636"/>
    <w:rsid w:val="00160669"/>
    <w:rsid w:val="0016092D"/>
    <w:rsid w:val="00160A3C"/>
    <w:rsid w:val="001610FC"/>
    <w:rsid w:val="001611EB"/>
    <w:rsid w:val="00161873"/>
    <w:rsid w:val="00161C5B"/>
    <w:rsid w:val="00161F8D"/>
    <w:rsid w:val="00162209"/>
    <w:rsid w:val="00162361"/>
    <w:rsid w:val="00162888"/>
    <w:rsid w:val="00162B9C"/>
    <w:rsid w:val="00162FFF"/>
    <w:rsid w:val="0016313E"/>
    <w:rsid w:val="001633AD"/>
    <w:rsid w:val="00163BC3"/>
    <w:rsid w:val="00163FCD"/>
    <w:rsid w:val="00164046"/>
    <w:rsid w:val="0016438D"/>
    <w:rsid w:val="001648D9"/>
    <w:rsid w:val="00164A2C"/>
    <w:rsid w:val="001656B7"/>
    <w:rsid w:val="00165906"/>
    <w:rsid w:val="0016597A"/>
    <w:rsid w:val="00165C84"/>
    <w:rsid w:val="00165F9D"/>
    <w:rsid w:val="001666A8"/>
    <w:rsid w:val="00166893"/>
    <w:rsid w:val="00166949"/>
    <w:rsid w:val="00166A05"/>
    <w:rsid w:val="00166B1D"/>
    <w:rsid w:val="00166F7A"/>
    <w:rsid w:val="00167140"/>
    <w:rsid w:val="00167A6B"/>
    <w:rsid w:val="00167B40"/>
    <w:rsid w:val="00170743"/>
    <w:rsid w:val="0017088A"/>
    <w:rsid w:val="00170B91"/>
    <w:rsid w:val="00170FDD"/>
    <w:rsid w:val="001714FA"/>
    <w:rsid w:val="00171621"/>
    <w:rsid w:val="00171CDA"/>
    <w:rsid w:val="00171ED0"/>
    <w:rsid w:val="00172190"/>
    <w:rsid w:val="0017233C"/>
    <w:rsid w:val="00172457"/>
    <w:rsid w:val="00173185"/>
    <w:rsid w:val="001733A5"/>
    <w:rsid w:val="00174561"/>
    <w:rsid w:val="00174714"/>
    <w:rsid w:val="00174DD6"/>
    <w:rsid w:val="001757E1"/>
    <w:rsid w:val="001758E6"/>
    <w:rsid w:val="00175B38"/>
    <w:rsid w:val="00175E15"/>
    <w:rsid w:val="001768CC"/>
    <w:rsid w:val="00176B3B"/>
    <w:rsid w:val="00176D3E"/>
    <w:rsid w:val="00176E48"/>
    <w:rsid w:val="00177114"/>
    <w:rsid w:val="00177617"/>
    <w:rsid w:val="001778B1"/>
    <w:rsid w:val="00177AE5"/>
    <w:rsid w:val="00177B85"/>
    <w:rsid w:val="0018029F"/>
    <w:rsid w:val="00180BDA"/>
    <w:rsid w:val="00180EAF"/>
    <w:rsid w:val="00180F46"/>
    <w:rsid w:val="0018190A"/>
    <w:rsid w:val="00181DB2"/>
    <w:rsid w:val="00181F4B"/>
    <w:rsid w:val="00182194"/>
    <w:rsid w:val="00182400"/>
    <w:rsid w:val="00182662"/>
    <w:rsid w:val="00182A9D"/>
    <w:rsid w:val="00182C58"/>
    <w:rsid w:val="00182E26"/>
    <w:rsid w:val="00183816"/>
    <w:rsid w:val="00183866"/>
    <w:rsid w:val="0018393A"/>
    <w:rsid w:val="00183FC0"/>
    <w:rsid w:val="001846AC"/>
    <w:rsid w:val="00184B55"/>
    <w:rsid w:val="00184DF6"/>
    <w:rsid w:val="0018535A"/>
    <w:rsid w:val="00185CA3"/>
    <w:rsid w:val="00185EF4"/>
    <w:rsid w:val="001869E6"/>
    <w:rsid w:val="00186FEE"/>
    <w:rsid w:val="0018710D"/>
    <w:rsid w:val="001871C0"/>
    <w:rsid w:val="00187808"/>
    <w:rsid w:val="001878A5"/>
    <w:rsid w:val="001905B5"/>
    <w:rsid w:val="0019094E"/>
    <w:rsid w:val="00190ABC"/>
    <w:rsid w:val="00190D51"/>
    <w:rsid w:val="001912B0"/>
    <w:rsid w:val="00191554"/>
    <w:rsid w:val="0019209A"/>
    <w:rsid w:val="001925F1"/>
    <w:rsid w:val="0019268E"/>
    <w:rsid w:val="0019314F"/>
    <w:rsid w:val="00193261"/>
    <w:rsid w:val="001933D3"/>
    <w:rsid w:val="00193820"/>
    <w:rsid w:val="00193BF5"/>
    <w:rsid w:val="00193C2F"/>
    <w:rsid w:val="0019410B"/>
    <w:rsid w:val="001945BE"/>
    <w:rsid w:val="001946B3"/>
    <w:rsid w:val="00194B2F"/>
    <w:rsid w:val="00194B4A"/>
    <w:rsid w:val="00194FE6"/>
    <w:rsid w:val="00195E53"/>
    <w:rsid w:val="00196103"/>
    <w:rsid w:val="00196393"/>
    <w:rsid w:val="00196711"/>
    <w:rsid w:val="00196946"/>
    <w:rsid w:val="00196A9F"/>
    <w:rsid w:val="00196D7F"/>
    <w:rsid w:val="001973DE"/>
    <w:rsid w:val="0019746F"/>
    <w:rsid w:val="00197DBF"/>
    <w:rsid w:val="001A0282"/>
    <w:rsid w:val="001A12AC"/>
    <w:rsid w:val="001A14DE"/>
    <w:rsid w:val="001A1540"/>
    <w:rsid w:val="001A25A0"/>
    <w:rsid w:val="001A32B1"/>
    <w:rsid w:val="001A3416"/>
    <w:rsid w:val="001A3A55"/>
    <w:rsid w:val="001A464D"/>
    <w:rsid w:val="001A474E"/>
    <w:rsid w:val="001A47A7"/>
    <w:rsid w:val="001A4BB3"/>
    <w:rsid w:val="001A4D4B"/>
    <w:rsid w:val="001A5055"/>
    <w:rsid w:val="001A513F"/>
    <w:rsid w:val="001A52FD"/>
    <w:rsid w:val="001A5D1E"/>
    <w:rsid w:val="001A5DB6"/>
    <w:rsid w:val="001A63D3"/>
    <w:rsid w:val="001A6481"/>
    <w:rsid w:val="001A6578"/>
    <w:rsid w:val="001A72F5"/>
    <w:rsid w:val="001A7305"/>
    <w:rsid w:val="001A7A1D"/>
    <w:rsid w:val="001A7D01"/>
    <w:rsid w:val="001B03D6"/>
    <w:rsid w:val="001B0855"/>
    <w:rsid w:val="001B08B9"/>
    <w:rsid w:val="001B0A25"/>
    <w:rsid w:val="001B0B07"/>
    <w:rsid w:val="001B0DD8"/>
    <w:rsid w:val="001B1B29"/>
    <w:rsid w:val="001B1BD3"/>
    <w:rsid w:val="001B1D54"/>
    <w:rsid w:val="001B2291"/>
    <w:rsid w:val="001B240C"/>
    <w:rsid w:val="001B2829"/>
    <w:rsid w:val="001B2CA2"/>
    <w:rsid w:val="001B3034"/>
    <w:rsid w:val="001B33ED"/>
    <w:rsid w:val="001B3653"/>
    <w:rsid w:val="001B3B82"/>
    <w:rsid w:val="001B3BF4"/>
    <w:rsid w:val="001B3CBF"/>
    <w:rsid w:val="001B410D"/>
    <w:rsid w:val="001B4299"/>
    <w:rsid w:val="001B4C51"/>
    <w:rsid w:val="001B4D88"/>
    <w:rsid w:val="001B5540"/>
    <w:rsid w:val="001B559D"/>
    <w:rsid w:val="001B5751"/>
    <w:rsid w:val="001B5CB7"/>
    <w:rsid w:val="001B6426"/>
    <w:rsid w:val="001B6806"/>
    <w:rsid w:val="001B6E94"/>
    <w:rsid w:val="001B6EDE"/>
    <w:rsid w:val="001B7E76"/>
    <w:rsid w:val="001C0583"/>
    <w:rsid w:val="001C066E"/>
    <w:rsid w:val="001C0979"/>
    <w:rsid w:val="001C0A04"/>
    <w:rsid w:val="001C0ECB"/>
    <w:rsid w:val="001C2037"/>
    <w:rsid w:val="001C21E8"/>
    <w:rsid w:val="001C252C"/>
    <w:rsid w:val="001C29B4"/>
    <w:rsid w:val="001C2AE7"/>
    <w:rsid w:val="001C3640"/>
    <w:rsid w:val="001C4829"/>
    <w:rsid w:val="001C4A03"/>
    <w:rsid w:val="001C4B73"/>
    <w:rsid w:val="001C4D01"/>
    <w:rsid w:val="001C4FA3"/>
    <w:rsid w:val="001C50F0"/>
    <w:rsid w:val="001C517D"/>
    <w:rsid w:val="001C5D17"/>
    <w:rsid w:val="001C5E72"/>
    <w:rsid w:val="001C6078"/>
    <w:rsid w:val="001C6A26"/>
    <w:rsid w:val="001C6A8F"/>
    <w:rsid w:val="001C6C3F"/>
    <w:rsid w:val="001C6CC8"/>
    <w:rsid w:val="001C7259"/>
    <w:rsid w:val="001D0623"/>
    <w:rsid w:val="001D0AEF"/>
    <w:rsid w:val="001D0D75"/>
    <w:rsid w:val="001D0D7E"/>
    <w:rsid w:val="001D137B"/>
    <w:rsid w:val="001D1750"/>
    <w:rsid w:val="001D1A2C"/>
    <w:rsid w:val="001D1CB2"/>
    <w:rsid w:val="001D2ADA"/>
    <w:rsid w:val="001D2C1C"/>
    <w:rsid w:val="001D2E5F"/>
    <w:rsid w:val="001D2ED0"/>
    <w:rsid w:val="001D36BB"/>
    <w:rsid w:val="001D3A6F"/>
    <w:rsid w:val="001D3D93"/>
    <w:rsid w:val="001D4045"/>
    <w:rsid w:val="001D413C"/>
    <w:rsid w:val="001D4727"/>
    <w:rsid w:val="001D493F"/>
    <w:rsid w:val="001D4CA4"/>
    <w:rsid w:val="001D5004"/>
    <w:rsid w:val="001D5382"/>
    <w:rsid w:val="001D5550"/>
    <w:rsid w:val="001D5787"/>
    <w:rsid w:val="001D5B13"/>
    <w:rsid w:val="001D5BF4"/>
    <w:rsid w:val="001D65AE"/>
    <w:rsid w:val="001D67AD"/>
    <w:rsid w:val="001D6AD3"/>
    <w:rsid w:val="001D6E12"/>
    <w:rsid w:val="001D78CF"/>
    <w:rsid w:val="001D7AD3"/>
    <w:rsid w:val="001D7B5E"/>
    <w:rsid w:val="001D7CFD"/>
    <w:rsid w:val="001E07F0"/>
    <w:rsid w:val="001E0B23"/>
    <w:rsid w:val="001E0C40"/>
    <w:rsid w:val="001E1075"/>
    <w:rsid w:val="001E130A"/>
    <w:rsid w:val="001E1A11"/>
    <w:rsid w:val="001E1A44"/>
    <w:rsid w:val="001E23B4"/>
    <w:rsid w:val="001E26F1"/>
    <w:rsid w:val="001E3455"/>
    <w:rsid w:val="001E350C"/>
    <w:rsid w:val="001E3953"/>
    <w:rsid w:val="001E3A5D"/>
    <w:rsid w:val="001E44E9"/>
    <w:rsid w:val="001E457D"/>
    <w:rsid w:val="001E48F2"/>
    <w:rsid w:val="001E564F"/>
    <w:rsid w:val="001E5987"/>
    <w:rsid w:val="001E5AFD"/>
    <w:rsid w:val="001E5D74"/>
    <w:rsid w:val="001E611F"/>
    <w:rsid w:val="001E626D"/>
    <w:rsid w:val="001E690A"/>
    <w:rsid w:val="001E69D2"/>
    <w:rsid w:val="001E6B7D"/>
    <w:rsid w:val="001E700F"/>
    <w:rsid w:val="001E7122"/>
    <w:rsid w:val="001E7A60"/>
    <w:rsid w:val="001E7F4E"/>
    <w:rsid w:val="001F06A6"/>
    <w:rsid w:val="001F09AB"/>
    <w:rsid w:val="001F09BF"/>
    <w:rsid w:val="001F0B36"/>
    <w:rsid w:val="001F0B4E"/>
    <w:rsid w:val="001F165C"/>
    <w:rsid w:val="001F253A"/>
    <w:rsid w:val="001F2679"/>
    <w:rsid w:val="001F326B"/>
    <w:rsid w:val="001F379D"/>
    <w:rsid w:val="001F39DB"/>
    <w:rsid w:val="001F39EB"/>
    <w:rsid w:val="001F426E"/>
    <w:rsid w:val="001F4577"/>
    <w:rsid w:val="001F550F"/>
    <w:rsid w:val="001F551B"/>
    <w:rsid w:val="001F5C29"/>
    <w:rsid w:val="001F5CCF"/>
    <w:rsid w:val="001F6533"/>
    <w:rsid w:val="001F6AEC"/>
    <w:rsid w:val="001F72F7"/>
    <w:rsid w:val="001F7FB6"/>
    <w:rsid w:val="00200209"/>
    <w:rsid w:val="002003A7"/>
    <w:rsid w:val="00200911"/>
    <w:rsid w:val="00200D9D"/>
    <w:rsid w:val="0020106C"/>
    <w:rsid w:val="0020110D"/>
    <w:rsid w:val="00201724"/>
    <w:rsid w:val="0020176C"/>
    <w:rsid w:val="00201BA9"/>
    <w:rsid w:val="00202504"/>
    <w:rsid w:val="00202811"/>
    <w:rsid w:val="00202A52"/>
    <w:rsid w:val="00202B2C"/>
    <w:rsid w:val="00202C8C"/>
    <w:rsid w:val="00202ED4"/>
    <w:rsid w:val="002030B4"/>
    <w:rsid w:val="00204077"/>
    <w:rsid w:val="00204412"/>
    <w:rsid w:val="00204483"/>
    <w:rsid w:val="002044E9"/>
    <w:rsid w:val="002044EB"/>
    <w:rsid w:val="002057AC"/>
    <w:rsid w:val="00205F25"/>
    <w:rsid w:val="00206007"/>
    <w:rsid w:val="002063D7"/>
    <w:rsid w:val="0020710A"/>
    <w:rsid w:val="002074C1"/>
    <w:rsid w:val="00207A09"/>
    <w:rsid w:val="00210456"/>
    <w:rsid w:val="00210A15"/>
    <w:rsid w:val="00210ED9"/>
    <w:rsid w:val="00210F5B"/>
    <w:rsid w:val="0021146E"/>
    <w:rsid w:val="00211770"/>
    <w:rsid w:val="00211954"/>
    <w:rsid w:val="0021195B"/>
    <w:rsid w:val="0021284B"/>
    <w:rsid w:val="00212B92"/>
    <w:rsid w:val="002134DB"/>
    <w:rsid w:val="00213D45"/>
    <w:rsid w:val="00213F9F"/>
    <w:rsid w:val="00214047"/>
    <w:rsid w:val="002148FC"/>
    <w:rsid w:val="00214D88"/>
    <w:rsid w:val="002154DA"/>
    <w:rsid w:val="00215ACD"/>
    <w:rsid w:val="002165E3"/>
    <w:rsid w:val="002173C1"/>
    <w:rsid w:val="0021742A"/>
    <w:rsid w:val="002178D1"/>
    <w:rsid w:val="00217A53"/>
    <w:rsid w:val="00217A69"/>
    <w:rsid w:val="00220C38"/>
    <w:rsid w:val="00220D90"/>
    <w:rsid w:val="00220F1A"/>
    <w:rsid w:val="002211AA"/>
    <w:rsid w:val="00221349"/>
    <w:rsid w:val="002220E5"/>
    <w:rsid w:val="0022233F"/>
    <w:rsid w:val="0022269A"/>
    <w:rsid w:val="00223730"/>
    <w:rsid w:val="00223906"/>
    <w:rsid w:val="00223C2F"/>
    <w:rsid w:val="00224347"/>
    <w:rsid w:val="0022471B"/>
    <w:rsid w:val="002248BE"/>
    <w:rsid w:val="00224A0E"/>
    <w:rsid w:val="00224E6D"/>
    <w:rsid w:val="00225057"/>
    <w:rsid w:val="00225A5B"/>
    <w:rsid w:val="00226455"/>
    <w:rsid w:val="002264D7"/>
    <w:rsid w:val="00226829"/>
    <w:rsid w:val="0022690C"/>
    <w:rsid w:val="00226BAA"/>
    <w:rsid w:val="002270A8"/>
    <w:rsid w:val="00227436"/>
    <w:rsid w:val="0022794E"/>
    <w:rsid w:val="00230139"/>
    <w:rsid w:val="00230A09"/>
    <w:rsid w:val="00230BD9"/>
    <w:rsid w:val="00230F60"/>
    <w:rsid w:val="00231073"/>
    <w:rsid w:val="00231D71"/>
    <w:rsid w:val="00231EEC"/>
    <w:rsid w:val="00232213"/>
    <w:rsid w:val="00232584"/>
    <w:rsid w:val="00232D80"/>
    <w:rsid w:val="00233224"/>
    <w:rsid w:val="00233687"/>
    <w:rsid w:val="0023382A"/>
    <w:rsid w:val="00233859"/>
    <w:rsid w:val="00233C93"/>
    <w:rsid w:val="0023524A"/>
    <w:rsid w:val="002352B2"/>
    <w:rsid w:val="002356AE"/>
    <w:rsid w:val="0023587F"/>
    <w:rsid w:val="002368AB"/>
    <w:rsid w:val="00236B32"/>
    <w:rsid w:val="00237397"/>
    <w:rsid w:val="00237469"/>
    <w:rsid w:val="002376E0"/>
    <w:rsid w:val="002376F2"/>
    <w:rsid w:val="00237D86"/>
    <w:rsid w:val="00240127"/>
    <w:rsid w:val="00240181"/>
    <w:rsid w:val="002401E9"/>
    <w:rsid w:val="002404BF"/>
    <w:rsid w:val="00240BCC"/>
    <w:rsid w:val="0024191A"/>
    <w:rsid w:val="002419BB"/>
    <w:rsid w:val="00241C38"/>
    <w:rsid w:val="00241C66"/>
    <w:rsid w:val="00241FAA"/>
    <w:rsid w:val="00241FD9"/>
    <w:rsid w:val="002421C2"/>
    <w:rsid w:val="002424CE"/>
    <w:rsid w:val="00242574"/>
    <w:rsid w:val="00242600"/>
    <w:rsid w:val="00242E58"/>
    <w:rsid w:val="0024324E"/>
    <w:rsid w:val="00243386"/>
    <w:rsid w:val="00243950"/>
    <w:rsid w:val="00243A59"/>
    <w:rsid w:val="00243B61"/>
    <w:rsid w:val="00243D22"/>
    <w:rsid w:val="00243FCF"/>
    <w:rsid w:val="0024472C"/>
    <w:rsid w:val="0024498C"/>
    <w:rsid w:val="002452CF"/>
    <w:rsid w:val="00245790"/>
    <w:rsid w:val="002457B9"/>
    <w:rsid w:val="00245D70"/>
    <w:rsid w:val="00245E01"/>
    <w:rsid w:val="0024654E"/>
    <w:rsid w:val="002469D3"/>
    <w:rsid w:val="00246E7E"/>
    <w:rsid w:val="002471C5"/>
    <w:rsid w:val="002476BB"/>
    <w:rsid w:val="002477E8"/>
    <w:rsid w:val="00247B8D"/>
    <w:rsid w:val="00247C25"/>
    <w:rsid w:val="00247DD0"/>
    <w:rsid w:val="0025057B"/>
    <w:rsid w:val="0025089C"/>
    <w:rsid w:val="00250B3C"/>
    <w:rsid w:val="00250B7C"/>
    <w:rsid w:val="00250CD2"/>
    <w:rsid w:val="00250E34"/>
    <w:rsid w:val="00250EBB"/>
    <w:rsid w:val="00250FC9"/>
    <w:rsid w:val="002512A6"/>
    <w:rsid w:val="00251565"/>
    <w:rsid w:val="002517A2"/>
    <w:rsid w:val="002517CA"/>
    <w:rsid w:val="00252004"/>
    <w:rsid w:val="00252222"/>
    <w:rsid w:val="0025231D"/>
    <w:rsid w:val="00252A63"/>
    <w:rsid w:val="0025364B"/>
    <w:rsid w:val="0025364D"/>
    <w:rsid w:val="00253671"/>
    <w:rsid w:val="00253F89"/>
    <w:rsid w:val="0025410F"/>
    <w:rsid w:val="002546E6"/>
    <w:rsid w:val="0025501E"/>
    <w:rsid w:val="00255544"/>
    <w:rsid w:val="00255678"/>
    <w:rsid w:val="00255854"/>
    <w:rsid w:val="00255A86"/>
    <w:rsid w:val="00255B62"/>
    <w:rsid w:val="002561C5"/>
    <w:rsid w:val="00256440"/>
    <w:rsid w:val="00256799"/>
    <w:rsid w:val="00256B40"/>
    <w:rsid w:val="00256FAE"/>
    <w:rsid w:val="0025713D"/>
    <w:rsid w:val="002572AC"/>
    <w:rsid w:val="0025769A"/>
    <w:rsid w:val="002577A8"/>
    <w:rsid w:val="00257844"/>
    <w:rsid w:val="0026009C"/>
    <w:rsid w:val="002601C2"/>
    <w:rsid w:val="0026028E"/>
    <w:rsid w:val="0026034A"/>
    <w:rsid w:val="002606DA"/>
    <w:rsid w:val="00260CF3"/>
    <w:rsid w:val="00260D31"/>
    <w:rsid w:val="00260E0B"/>
    <w:rsid w:val="00260F02"/>
    <w:rsid w:val="00261173"/>
    <w:rsid w:val="00261187"/>
    <w:rsid w:val="002611A7"/>
    <w:rsid w:val="002612E7"/>
    <w:rsid w:val="0026157E"/>
    <w:rsid w:val="00261AD7"/>
    <w:rsid w:val="00261B0E"/>
    <w:rsid w:val="00262052"/>
    <w:rsid w:val="00262291"/>
    <w:rsid w:val="002625F3"/>
    <w:rsid w:val="0026333F"/>
    <w:rsid w:val="00263590"/>
    <w:rsid w:val="00263DEB"/>
    <w:rsid w:val="00264213"/>
    <w:rsid w:val="00265137"/>
    <w:rsid w:val="002657AF"/>
    <w:rsid w:val="00265971"/>
    <w:rsid w:val="00265B62"/>
    <w:rsid w:val="00266040"/>
    <w:rsid w:val="00266180"/>
    <w:rsid w:val="002661A3"/>
    <w:rsid w:val="00267AE9"/>
    <w:rsid w:val="00270432"/>
    <w:rsid w:val="002707D2"/>
    <w:rsid w:val="0027102B"/>
    <w:rsid w:val="002717CA"/>
    <w:rsid w:val="00271A55"/>
    <w:rsid w:val="00271C57"/>
    <w:rsid w:val="00271F68"/>
    <w:rsid w:val="0027221D"/>
    <w:rsid w:val="00272649"/>
    <w:rsid w:val="002726C1"/>
    <w:rsid w:val="002726E6"/>
    <w:rsid w:val="00272B25"/>
    <w:rsid w:val="002730B0"/>
    <w:rsid w:val="002730DE"/>
    <w:rsid w:val="0027320B"/>
    <w:rsid w:val="002735C4"/>
    <w:rsid w:val="00273CBC"/>
    <w:rsid w:val="002745E3"/>
    <w:rsid w:val="00274941"/>
    <w:rsid w:val="00274AF3"/>
    <w:rsid w:val="00274E3B"/>
    <w:rsid w:val="00274F62"/>
    <w:rsid w:val="00274F6A"/>
    <w:rsid w:val="002752A1"/>
    <w:rsid w:val="00275395"/>
    <w:rsid w:val="00275F2B"/>
    <w:rsid w:val="002761AD"/>
    <w:rsid w:val="0027698A"/>
    <w:rsid w:val="00277300"/>
    <w:rsid w:val="0027787D"/>
    <w:rsid w:val="00277C53"/>
    <w:rsid w:val="00277D61"/>
    <w:rsid w:val="0028093C"/>
    <w:rsid w:val="00280B0C"/>
    <w:rsid w:val="00280C65"/>
    <w:rsid w:val="00280EB9"/>
    <w:rsid w:val="002813FF"/>
    <w:rsid w:val="00281B82"/>
    <w:rsid w:val="00281DBA"/>
    <w:rsid w:val="00281E91"/>
    <w:rsid w:val="0028225B"/>
    <w:rsid w:val="002825D2"/>
    <w:rsid w:val="002826E0"/>
    <w:rsid w:val="0028291D"/>
    <w:rsid w:val="002829D0"/>
    <w:rsid w:val="002829FB"/>
    <w:rsid w:val="00283841"/>
    <w:rsid w:val="00283B66"/>
    <w:rsid w:val="00283E7F"/>
    <w:rsid w:val="00284520"/>
    <w:rsid w:val="00284532"/>
    <w:rsid w:val="0028464C"/>
    <w:rsid w:val="002846E6"/>
    <w:rsid w:val="00284953"/>
    <w:rsid w:val="00284967"/>
    <w:rsid w:val="00284A7A"/>
    <w:rsid w:val="00284B73"/>
    <w:rsid w:val="00284FB6"/>
    <w:rsid w:val="0028521B"/>
    <w:rsid w:val="0028547D"/>
    <w:rsid w:val="00285E8F"/>
    <w:rsid w:val="00286054"/>
    <w:rsid w:val="0028627A"/>
    <w:rsid w:val="00286879"/>
    <w:rsid w:val="002868F7"/>
    <w:rsid w:val="00286F6A"/>
    <w:rsid w:val="00287069"/>
    <w:rsid w:val="002873CB"/>
    <w:rsid w:val="00290747"/>
    <w:rsid w:val="00290EB9"/>
    <w:rsid w:val="002910CE"/>
    <w:rsid w:val="00291467"/>
    <w:rsid w:val="002915FC"/>
    <w:rsid w:val="00291905"/>
    <w:rsid w:val="00291E40"/>
    <w:rsid w:val="00292032"/>
    <w:rsid w:val="002923BB"/>
    <w:rsid w:val="00292545"/>
    <w:rsid w:val="00292D1B"/>
    <w:rsid w:val="00293699"/>
    <w:rsid w:val="00293794"/>
    <w:rsid w:val="002938EE"/>
    <w:rsid w:val="0029396C"/>
    <w:rsid w:val="0029433F"/>
    <w:rsid w:val="002944DA"/>
    <w:rsid w:val="00294B62"/>
    <w:rsid w:val="002952CF"/>
    <w:rsid w:val="00295479"/>
    <w:rsid w:val="00295A0A"/>
    <w:rsid w:val="00295BB5"/>
    <w:rsid w:val="00295FA8"/>
    <w:rsid w:val="0029622C"/>
    <w:rsid w:val="00296467"/>
    <w:rsid w:val="002967EB"/>
    <w:rsid w:val="00296A31"/>
    <w:rsid w:val="00297D39"/>
    <w:rsid w:val="002A00C1"/>
    <w:rsid w:val="002A0306"/>
    <w:rsid w:val="002A0A89"/>
    <w:rsid w:val="002A0B3C"/>
    <w:rsid w:val="002A0C84"/>
    <w:rsid w:val="002A115A"/>
    <w:rsid w:val="002A1258"/>
    <w:rsid w:val="002A1CE0"/>
    <w:rsid w:val="002A210B"/>
    <w:rsid w:val="002A281A"/>
    <w:rsid w:val="002A32BA"/>
    <w:rsid w:val="002A3B3B"/>
    <w:rsid w:val="002A3BD3"/>
    <w:rsid w:val="002A4244"/>
    <w:rsid w:val="002A506F"/>
    <w:rsid w:val="002A6315"/>
    <w:rsid w:val="002A6368"/>
    <w:rsid w:val="002A648F"/>
    <w:rsid w:val="002A6A5E"/>
    <w:rsid w:val="002A6B4C"/>
    <w:rsid w:val="002A6C4E"/>
    <w:rsid w:val="002A6E4A"/>
    <w:rsid w:val="002A6E84"/>
    <w:rsid w:val="002A7402"/>
    <w:rsid w:val="002A762D"/>
    <w:rsid w:val="002A7945"/>
    <w:rsid w:val="002A7F70"/>
    <w:rsid w:val="002A7F83"/>
    <w:rsid w:val="002B0279"/>
    <w:rsid w:val="002B0287"/>
    <w:rsid w:val="002B0919"/>
    <w:rsid w:val="002B0F8A"/>
    <w:rsid w:val="002B0FF4"/>
    <w:rsid w:val="002B2AA1"/>
    <w:rsid w:val="002B2C1C"/>
    <w:rsid w:val="002B4259"/>
    <w:rsid w:val="002B43AE"/>
    <w:rsid w:val="002B4DC5"/>
    <w:rsid w:val="002B5041"/>
    <w:rsid w:val="002B50F3"/>
    <w:rsid w:val="002B5382"/>
    <w:rsid w:val="002B5582"/>
    <w:rsid w:val="002B57FE"/>
    <w:rsid w:val="002B6382"/>
    <w:rsid w:val="002B63D3"/>
    <w:rsid w:val="002B68AD"/>
    <w:rsid w:val="002B694E"/>
    <w:rsid w:val="002B7986"/>
    <w:rsid w:val="002B7F3C"/>
    <w:rsid w:val="002C02D5"/>
    <w:rsid w:val="002C0A7D"/>
    <w:rsid w:val="002C16EC"/>
    <w:rsid w:val="002C1F29"/>
    <w:rsid w:val="002C27C7"/>
    <w:rsid w:val="002C288F"/>
    <w:rsid w:val="002C29E3"/>
    <w:rsid w:val="002C2CF6"/>
    <w:rsid w:val="002C3774"/>
    <w:rsid w:val="002C3AA0"/>
    <w:rsid w:val="002C3F93"/>
    <w:rsid w:val="002C3FAB"/>
    <w:rsid w:val="002C4164"/>
    <w:rsid w:val="002C42BE"/>
    <w:rsid w:val="002C4337"/>
    <w:rsid w:val="002C47C4"/>
    <w:rsid w:val="002C57A0"/>
    <w:rsid w:val="002C60EA"/>
    <w:rsid w:val="002C6357"/>
    <w:rsid w:val="002C6D37"/>
    <w:rsid w:val="002C7127"/>
    <w:rsid w:val="002C7275"/>
    <w:rsid w:val="002C73B8"/>
    <w:rsid w:val="002C7539"/>
    <w:rsid w:val="002C7665"/>
    <w:rsid w:val="002C7C5D"/>
    <w:rsid w:val="002C7FE7"/>
    <w:rsid w:val="002D016B"/>
    <w:rsid w:val="002D0F1E"/>
    <w:rsid w:val="002D10EB"/>
    <w:rsid w:val="002D12F5"/>
    <w:rsid w:val="002D1C67"/>
    <w:rsid w:val="002D22CC"/>
    <w:rsid w:val="002D24A4"/>
    <w:rsid w:val="002D2A2A"/>
    <w:rsid w:val="002D2D50"/>
    <w:rsid w:val="002D36AF"/>
    <w:rsid w:val="002D3776"/>
    <w:rsid w:val="002D3E2B"/>
    <w:rsid w:val="002D3F74"/>
    <w:rsid w:val="002D446C"/>
    <w:rsid w:val="002D4CDA"/>
    <w:rsid w:val="002D54B3"/>
    <w:rsid w:val="002D58C9"/>
    <w:rsid w:val="002D598B"/>
    <w:rsid w:val="002D5BEC"/>
    <w:rsid w:val="002D673A"/>
    <w:rsid w:val="002D6825"/>
    <w:rsid w:val="002D69D1"/>
    <w:rsid w:val="002D6D5E"/>
    <w:rsid w:val="002D76EB"/>
    <w:rsid w:val="002D790C"/>
    <w:rsid w:val="002D7E28"/>
    <w:rsid w:val="002E07FC"/>
    <w:rsid w:val="002E0846"/>
    <w:rsid w:val="002E0FCC"/>
    <w:rsid w:val="002E175D"/>
    <w:rsid w:val="002E20A5"/>
    <w:rsid w:val="002E2B73"/>
    <w:rsid w:val="002E2C02"/>
    <w:rsid w:val="002E2C79"/>
    <w:rsid w:val="002E3DA3"/>
    <w:rsid w:val="002E4A9F"/>
    <w:rsid w:val="002E4FE1"/>
    <w:rsid w:val="002E53B1"/>
    <w:rsid w:val="002E5780"/>
    <w:rsid w:val="002E5785"/>
    <w:rsid w:val="002E595B"/>
    <w:rsid w:val="002E6649"/>
    <w:rsid w:val="002E6B18"/>
    <w:rsid w:val="002E6FAC"/>
    <w:rsid w:val="002E792B"/>
    <w:rsid w:val="002E7F64"/>
    <w:rsid w:val="002F0555"/>
    <w:rsid w:val="002F1771"/>
    <w:rsid w:val="002F1C90"/>
    <w:rsid w:val="002F217C"/>
    <w:rsid w:val="002F2F19"/>
    <w:rsid w:val="002F2F7E"/>
    <w:rsid w:val="002F33ED"/>
    <w:rsid w:val="002F3DDE"/>
    <w:rsid w:val="002F4884"/>
    <w:rsid w:val="002F51C0"/>
    <w:rsid w:val="002F5454"/>
    <w:rsid w:val="002F549C"/>
    <w:rsid w:val="002F5555"/>
    <w:rsid w:val="002F5B39"/>
    <w:rsid w:val="002F6A96"/>
    <w:rsid w:val="002F7281"/>
    <w:rsid w:val="002F7B53"/>
    <w:rsid w:val="0030025D"/>
    <w:rsid w:val="00300383"/>
    <w:rsid w:val="003004F8"/>
    <w:rsid w:val="0030082A"/>
    <w:rsid w:val="0030090B"/>
    <w:rsid w:val="00300E3D"/>
    <w:rsid w:val="0030134C"/>
    <w:rsid w:val="003016FF"/>
    <w:rsid w:val="00301962"/>
    <w:rsid w:val="00302838"/>
    <w:rsid w:val="00302B71"/>
    <w:rsid w:val="003035EE"/>
    <w:rsid w:val="00303879"/>
    <w:rsid w:val="00303E1F"/>
    <w:rsid w:val="003050BA"/>
    <w:rsid w:val="003053AD"/>
    <w:rsid w:val="00305487"/>
    <w:rsid w:val="00305AE3"/>
    <w:rsid w:val="00305DE3"/>
    <w:rsid w:val="00305F14"/>
    <w:rsid w:val="00305F3D"/>
    <w:rsid w:val="00306A46"/>
    <w:rsid w:val="00306AB6"/>
    <w:rsid w:val="00306B3E"/>
    <w:rsid w:val="00306C1B"/>
    <w:rsid w:val="00307822"/>
    <w:rsid w:val="00310BE5"/>
    <w:rsid w:val="00311116"/>
    <w:rsid w:val="0031145A"/>
    <w:rsid w:val="0031163D"/>
    <w:rsid w:val="0031199E"/>
    <w:rsid w:val="00311E2A"/>
    <w:rsid w:val="00312115"/>
    <w:rsid w:val="00312241"/>
    <w:rsid w:val="0031259E"/>
    <w:rsid w:val="00312A8D"/>
    <w:rsid w:val="00312C71"/>
    <w:rsid w:val="003133EC"/>
    <w:rsid w:val="003138F9"/>
    <w:rsid w:val="00313950"/>
    <w:rsid w:val="00313C1B"/>
    <w:rsid w:val="00313DBB"/>
    <w:rsid w:val="003141AE"/>
    <w:rsid w:val="003146DF"/>
    <w:rsid w:val="0031482A"/>
    <w:rsid w:val="00314C12"/>
    <w:rsid w:val="00315880"/>
    <w:rsid w:val="00316085"/>
    <w:rsid w:val="0031640A"/>
    <w:rsid w:val="00316AB8"/>
    <w:rsid w:val="003173A2"/>
    <w:rsid w:val="00317E44"/>
    <w:rsid w:val="003200C5"/>
    <w:rsid w:val="00320606"/>
    <w:rsid w:val="00320D70"/>
    <w:rsid w:val="0032153E"/>
    <w:rsid w:val="0032157B"/>
    <w:rsid w:val="00322599"/>
    <w:rsid w:val="003225ED"/>
    <w:rsid w:val="00322A0E"/>
    <w:rsid w:val="00322F41"/>
    <w:rsid w:val="003230F3"/>
    <w:rsid w:val="00323350"/>
    <w:rsid w:val="00323421"/>
    <w:rsid w:val="00323A8F"/>
    <w:rsid w:val="00323B11"/>
    <w:rsid w:val="00323E0A"/>
    <w:rsid w:val="00323FCF"/>
    <w:rsid w:val="003241C7"/>
    <w:rsid w:val="00324687"/>
    <w:rsid w:val="003247EE"/>
    <w:rsid w:val="00324802"/>
    <w:rsid w:val="00324B63"/>
    <w:rsid w:val="00324C02"/>
    <w:rsid w:val="0032515C"/>
    <w:rsid w:val="0032569C"/>
    <w:rsid w:val="00325B16"/>
    <w:rsid w:val="00325B90"/>
    <w:rsid w:val="00325C1E"/>
    <w:rsid w:val="00325D1A"/>
    <w:rsid w:val="003268A0"/>
    <w:rsid w:val="00326ADD"/>
    <w:rsid w:val="00326B2E"/>
    <w:rsid w:val="00326C83"/>
    <w:rsid w:val="0032717E"/>
    <w:rsid w:val="00327654"/>
    <w:rsid w:val="00327B84"/>
    <w:rsid w:val="00330184"/>
    <w:rsid w:val="00330849"/>
    <w:rsid w:val="0033096A"/>
    <w:rsid w:val="003318A5"/>
    <w:rsid w:val="00331929"/>
    <w:rsid w:val="00331A15"/>
    <w:rsid w:val="00332C3D"/>
    <w:rsid w:val="00332FBB"/>
    <w:rsid w:val="003330D5"/>
    <w:rsid w:val="003331A1"/>
    <w:rsid w:val="00333271"/>
    <w:rsid w:val="0033384F"/>
    <w:rsid w:val="00333D4C"/>
    <w:rsid w:val="003341E2"/>
    <w:rsid w:val="0033433E"/>
    <w:rsid w:val="0033442C"/>
    <w:rsid w:val="003345B9"/>
    <w:rsid w:val="003350EA"/>
    <w:rsid w:val="00335133"/>
    <w:rsid w:val="003351B1"/>
    <w:rsid w:val="00335226"/>
    <w:rsid w:val="00335A9A"/>
    <w:rsid w:val="0033644D"/>
    <w:rsid w:val="00336890"/>
    <w:rsid w:val="00336A43"/>
    <w:rsid w:val="00337ECE"/>
    <w:rsid w:val="00340B74"/>
    <w:rsid w:val="003412E0"/>
    <w:rsid w:val="00341810"/>
    <w:rsid w:val="00341AAD"/>
    <w:rsid w:val="00341CEF"/>
    <w:rsid w:val="0034259A"/>
    <w:rsid w:val="0034298D"/>
    <w:rsid w:val="00343119"/>
    <w:rsid w:val="003432C8"/>
    <w:rsid w:val="003432E9"/>
    <w:rsid w:val="0034359C"/>
    <w:rsid w:val="00343A5C"/>
    <w:rsid w:val="00345F87"/>
    <w:rsid w:val="00346725"/>
    <w:rsid w:val="00346875"/>
    <w:rsid w:val="0034694F"/>
    <w:rsid w:val="00346C17"/>
    <w:rsid w:val="00346D07"/>
    <w:rsid w:val="00347332"/>
    <w:rsid w:val="0035010E"/>
    <w:rsid w:val="003505B7"/>
    <w:rsid w:val="00350842"/>
    <w:rsid w:val="0035144A"/>
    <w:rsid w:val="00351773"/>
    <w:rsid w:val="00351BDF"/>
    <w:rsid w:val="00351C8C"/>
    <w:rsid w:val="00351CB9"/>
    <w:rsid w:val="00352A19"/>
    <w:rsid w:val="00352ABB"/>
    <w:rsid w:val="00353220"/>
    <w:rsid w:val="00353AD0"/>
    <w:rsid w:val="00354B16"/>
    <w:rsid w:val="003550F2"/>
    <w:rsid w:val="00355109"/>
    <w:rsid w:val="00355189"/>
    <w:rsid w:val="003554BC"/>
    <w:rsid w:val="00355C61"/>
    <w:rsid w:val="00355C6C"/>
    <w:rsid w:val="00355F67"/>
    <w:rsid w:val="003561D1"/>
    <w:rsid w:val="003562AB"/>
    <w:rsid w:val="003565F3"/>
    <w:rsid w:val="003569AE"/>
    <w:rsid w:val="00356EDF"/>
    <w:rsid w:val="00357011"/>
    <w:rsid w:val="003572DD"/>
    <w:rsid w:val="003578B2"/>
    <w:rsid w:val="003600FA"/>
    <w:rsid w:val="0036066C"/>
    <w:rsid w:val="00361129"/>
    <w:rsid w:val="0036117B"/>
    <w:rsid w:val="003614DF"/>
    <w:rsid w:val="0036169A"/>
    <w:rsid w:val="003619C9"/>
    <w:rsid w:val="00361C1B"/>
    <w:rsid w:val="00362829"/>
    <w:rsid w:val="00362C75"/>
    <w:rsid w:val="00362D62"/>
    <w:rsid w:val="003634C1"/>
    <w:rsid w:val="00363779"/>
    <w:rsid w:val="003637D0"/>
    <w:rsid w:val="003638D8"/>
    <w:rsid w:val="003639A3"/>
    <w:rsid w:val="00363AB3"/>
    <w:rsid w:val="0036407D"/>
    <w:rsid w:val="00364BD8"/>
    <w:rsid w:val="00364F74"/>
    <w:rsid w:val="00364FAB"/>
    <w:rsid w:val="00365323"/>
    <w:rsid w:val="00365B3C"/>
    <w:rsid w:val="00365D7C"/>
    <w:rsid w:val="00365F55"/>
    <w:rsid w:val="003664B3"/>
    <w:rsid w:val="003666D8"/>
    <w:rsid w:val="0036698C"/>
    <w:rsid w:val="00367A08"/>
    <w:rsid w:val="00367CBD"/>
    <w:rsid w:val="00367D13"/>
    <w:rsid w:val="003700FC"/>
    <w:rsid w:val="00370339"/>
    <w:rsid w:val="00370361"/>
    <w:rsid w:val="00370B72"/>
    <w:rsid w:val="00370C0E"/>
    <w:rsid w:val="00370E21"/>
    <w:rsid w:val="00370FED"/>
    <w:rsid w:val="00371204"/>
    <w:rsid w:val="003728EE"/>
    <w:rsid w:val="003729DB"/>
    <w:rsid w:val="00372E9C"/>
    <w:rsid w:val="003730F4"/>
    <w:rsid w:val="00373782"/>
    <w:rsid w:val="00373CD5"/>
    <w:rsid w:val="00373E0C"/>
    <w:rsid w:val="00373E19"/>
    <w:rsid w:val="003740CC"/>
    <w:rsid w:val="003748E1"/>
    <w:rsid w:val="003748FA"/>
    <w:rsid w:val="00374912"/>
    <w:rsid w:val="00374ADD"/>
    <w:rsid w:val="003751E2"/>
    <w:rsid w:val="003754DC"/>
    <w:rsid w:val="00375A51"/>
    <w:rsid w:val="00375E44"/>
    <w:rsid w:val="00375E99"/>
    <w:rsid w:val="00375F15"/>
    <w:rsid w:val="00376195"/>
    <w:rsid w:val="003762A6"/>
    <w:rsid w:val="00377435"/>
    <w:rsid w:val="0038002A"/>
    <w:rsid w:val="0038006C"/>
    <w:rsid w:val="003802B0"/>
    <w:rsid w:val="00380D61"/>
    <w:rsid w:val="00380EF4"/>
    <w:rsid w:val="003811B1"/>
    <w:rsid w:val="003813F3"/>
    <w:rsid w:val="00382B77"/>
    <w:rsid w:val="0038337F"/>
    <w:rsid w:val="00383734"/>
    <w:rsid w:val="00384480"/>
    <w:rsid w:val="00385428"/>
    <w:rsid w:val="003854F0"/>
    <w:rsid w:val="00385A59"/>
    <w:rsid w:val="003865F2"/>
    <w:rsid w:val="003866EE"/>
    <w:rsid w:val="00386784"/>
    <w:rsid w:val="003868CC"/>
    <w:rsid w:val="00386FA5"/>
    <w:rsid w:val="00387794"/>
    <w:rsid w:val="003877D9"/>
    <w:rsid w:val="00387EA7"/>
    <w:rsid w:val="0039002D"/>
    <w:rsid w:val="003900EB"/>
    <w:rsid w:val="00390852"/>
    <w:rsid w:val="003909A5"/>
    <w:rsid w:val="0039106A"/>
    <w:rsid w:val="003915C4"/>
    <w:rsid w:val="003917D7"/>
    <w:rsid w:val="003917FB"/>
    <w:rsid w:val="003919F1"/>
    <w:rsid w:val="00391D2E"/>
    <w:rsid w:val="00391D8A"/>
    <w:rsid w:val="00391E2E"/>
    <w:rsid w:val="003929FB"/>
    <w:rsid w:val="003935EF"/>
    <w:rsid w:val="00393A94"/>
    <w:rsid w:val="0039439A"/>
    <w:rsid w:val="00394416"/>
    <w:rsid w:val="003951FB"/>
    <w:rsid w:val="003958C2"/>
    <w:rsid w:val="00396087"/>
    <w:rsid w:val="0039664B"/>
    <w:rsid w:val="003967AC"/>
    <w:rsid w:val="003969E4"/>
    <w:rsid w:val="00396AFA"/>
    <w:rsid w:val="00397224"/>
    <w:rsid w:val="0039790F"/>
    <w:rsid w:val="00397F4D"/>
    <w:rsid w:val="003A0386"/>
    <w:rsid w:val="003A075E"/>
    <w:rsid w:val="003A1315"/>
    <w:rsid w:val="003A13DC"/>
    <w:rsid w:val="003A14A2"/>
    <w:rsid w:val="003A168A"/>
    <w:rsid w:val="003A220E"/>
    <w:rsid w:val="003A2496"/>
    <w:rsid w:val="003A2584"/>
    <w:rsid w:val="003A26F1"/>
    <w:rsid w:val="003A2CC3"/>
    <w:rsid w:val="003A2DD3"/>
    <w:rsid w:val="003A368E"/>
    <w:rsid w:val="003A41E8"/>
    <w:rsid w:val="003A42B7"/>
    <w:rsid w:val="003A4372"/>
    <w:rsid w:val="003A4E5B"/>
    <w:rsid w:val="003A5DB2"/>
    <w:rsid w:val="003A60A6"/>
    <w:rsid w:val="003A63D1"/>
    <w:rsid w:val="003A7094"/>
    <w:rsid w:val="003A763A"/>
    <w:rsid w:val="003A785A"/>
    <w:rsid w:val="003A7C2F"/>
    <w:rsid w:val="003B05A8"/>
    <w:rsid w:val="003B062B"/>
    <w:rsid w:val="003B073C"/>
    <w:rsid w:val="003B0B8F"/>
    <w:rsid w:val="003B0E25"/>
    <w:rsid w:val="003B1829"/>
    <w:rsid w:val="003B1D4A"/>
    <w:rsid w:val="003B2030"/>
    <w:rsid w:val="003B28E0"/>
    <w:rsid w:val="003B2C74"/>
    <w:rsid w:val="003B2C93"/>
    <w:rsid w:val="003B2CE2"/>
    <w:rsid w:val="003B2D27"/>
    <w:rsid w:val="003B3015"/>
    <w:rsid w:val="003B33DF"/>
    <w:rsid w:val="003B4081"/>
    <w:rsid w:val="003B4260"/>
    <w:rsid w:val="003B4706"/>
    <w:rsid w:val="003B47E3"/>
    <w:rsid w:val="003B4867"/>
    <w:rsid w:val="003B4E6E"/>
    <w:rsid w:val="003B5119"/>
    <w:rsid w:val="003B5486"/>
    <w:rsid w:val="003B55F6"/>
    <w:rsid w:val="003B5809"/>
    <w:rsid w:val="003B6072"/>
    <w:rsid w:val="003B60F7"/>
    <w:rsid w:val="003B6A91"/>
    <w:rsid w:val="003B6C3B"/>
    <w:rsid w:val="003B6DFA"/>
    <w:rsid w:val="003B73E8"/>
    <w:rsid w:val="003B7840"/>
    <w:rsid w:val="003B7BEE"/>
    <w:rsid w:val="003C0415"/>
    <w:rsid w:val="003C05D7"/>
    <w:rsid w:val="003C0730"/>
    <w:rsid w:val="003C0D7B"/>
    <w:rsid w:val="003C1273"/>
    <w:rsid w:val="003C16F6"/>
    <w:rsid w:val="003C19D1"/>
    <w:rsid w:val="003C2115"/>
    <w:rsid w:val="003C2133"/>
    <w:rsid w:val="003C2BF2"/>
    <w:rsid w:val="003C34DA"/>
    <w:rsid w:val="003C3716"/>
    <w:rsid w:val="003C3F84"/>
    <w:rsid w:val="003C4065"/>
    <w:rsid w:val="003C43C6"/>
    <w:rsid w:val="003C4693"/>
    <w:rsid w:val="003C4A44"/>
    <w:rsid w:val="003C4C1F"/>
    <w:rsid w:val="003C520C"/>
    <w:rsid w:val="003C586B"/>
    <w:rsid w:val="003C6789"/>
    <w:rsid w:val="003C6DFA"/>
    <w:rsid w:val="003C7886"/>
    <w:rsid w:val="003D0837"/>
    <w:rsid w:val="003D0C6A"/>
    <w:rsid w:val="003D0FD8"/>
    <w:rsid w:val="003D1CF6"/>
    <w:rsid w:val="003D1DDB"/>
    <w:rsid w:val="003D1E44"/>
    <w:rsid w:val="003D2170"/>
    <w:rsid w:val="003D28C1"/>
    <w:rsid w:val="003D2F10"/>
    <w:rsid w:val="003D324F"/>
    <w:rsid w:val="003D3FB4"/>
    <w:rsid w:val="003D428D"/>
    <w:rsid w:val="003D4735"/>
    <w:rsid w:val="003D47B4"/>
    <w:rsid w:val="003D4B45"/>
    <w:rsid w:val="003D5EAC"/>
    <w:rsid w:val="003D6190"/>
    <w:rsid w:val="003D657E"/>
    <w:rsid w:val="003D721A"/>
    <w:rsid w:val="003D7226"/>
    <w:rsid w:val="003D7A1E"/>
    <w:rsid w:val="003D7E86"/>
    <w:rsid w:val="003D7F77"/>
    <w:rsid w:val="003E02FC"/>
    <w:rsid w:val="003E045D"/>
    <w:rsid w:val="003E04AD"/>
    <w:rsid w:val="003E0740"/>
    <w:rsid w:val="003E0A6F"/>
    <w:rsid w:val="003E0C05"/>
    <w:rsid w:val="003E10F4"/>
    <w:rsid w:val="003E1253"/>
    <w:rsid w:val="003E13E2"/>
    <w:rsid w:val="003E17A8"/>
    <w:rsid w:val="003E1932"/>
    <w:rsid w:val="003E20C8"/>
    <w:rsid w:val="003E2EDD"/>
    <w:rsid w:val="003E3102"/>
    <w:rsid w:val="003E3295"/>
    <w:rsid w:val="003E425F"/>
    <w:rsid w:val="003E4732"/>
    <w:rsid w:val="003E4882"/>
    <w:rsid w:val="003E5654"/>
    <w:rsid w:val="003E56D8"/>
    <w:rsid w:val="003E56FC"/>
    <w:rsid w:val="003E5973"/>
    <w:rsid w:val="003E5B8E"/>
    <w:rsid w:val="003E600C"/>
    <w:rsid w:val="003E655F"/>
    <w:rsid w:val="003E68FB"/>
    <w:rsid w:val="003E6BD7"/>
    <w:rsid w:val="003E6EDD"/>
    <w:rsid w:val="003E71AE"/>
    <w:rsid w:val="003E72DB"/>
    <w:rsid w:val="003E74A3"/>
    <w:rsid w:val="003E7534"/>
    <w:rsid w:val="003E773B"/>
    <w:rsid w:val="003E7B79"/>
    <w:rsid w:val="003F0085"/>
    <w:rsid w:val="003F05BC"/>
    <w:rsid w:val="003F081D"/>
    <w:rsid w:val="003F0A67"/>
    <w:rsid w:val="003F0DCD"/>
    <w:rsid w:val="003F0E37"/>
    <w:rsid w:val="003F177A"/>
    <w:rsid w:val="003F1826"/>
    <w:rsid w:val="003F190F"/>
    <w:rsid w:val="003F1FE7"/>
    <w:rsid w:val="003F2071"/>
    <w:rsid w:val="003F213B"/>
    <w:rsid w:val="003F2744"/>
    <w:rsid w:val="003F3FA0"/>
    <w:rsid w:val="003F4117"/>
    <w:rsid w:val="003F43BC"/>
    <w:rsid w:val="003F4590"/>
    <w:rsid w:val="003F4D33"/>
    <w:rsid w:val="003F5166"/>
    <w:rsid w:val="003F523F"/>
    <w:rsid w:val="003F5931"/>
    <w:rsid w:val="003F6D52"/>
    <w:rsid w:val="003F6D6B"/>
    <w:rsid w:val="003F6FAD"/>
    <w:rsid w:val="003F7066"/>
    <w:rsid w:val="003F70D3"/>
    <w:rsid w:val="003F711F"/>
    <w:rsid w:val="003F7303"/>
    <w:rsid w:val="003F75AC"/>
    <w:rsid w:val="003F769E"/>
    <w:rsid w:val="003F7796"/>
    <w:rsid w:val="003F7E3A"/>
    <w:rsid w:val="00400E16"/>
    <w:rsid w:val="00400ED7"/>
    <w:rsid w:val="0040126B"/>
    <w:rsid w:val="004016B3"/>
    <w:rsid w:val="004020C0"/>
    <w:rsid w:val="004024C5"/>
    <w:rsid w:val="0040368E"/>
    <w:rsid w:val="00403A02"/>
    <w:rsid w:val="00403ECC"/>
    <w:rsid w:val="00404158"/>
    <w:rsid w:val="004042FF"/>
    <w:rsid w:val="00404667"/>
    <w:rsid w:val="0040517C"/>
    <w:rsid w:val="0040589C"/>
    <w:rsid w:val="00406056"/>
    <w:rsid w:val="00406364"/>
    <w:rsid w:val="00406B0E"/>
    <w:rsid w:val="00406B9D"/>
    <w:rsid w:val="00406FFC"/>
    <w:rsid w:val="00407335"/>
    <w:rsid w:val="004078F0"/>
    <w:rsid w:val="00407A06"/>
    <w:rsid w:val="00410B31"/>
    <w:rsid w:val="00411969"/>
    <w:rsid w:val="00411CF0"/>
    <w:rsid w:val="00412133"/>
    <w:rsid w:val="00412683"/>
    <w:rsid w:val="00412FFA"/>
    <w:rsid w:val="00413037"/>
    <w:rsid w:val="0041346C"/>
    <w:rsid w:val="0041374E"/>
    <w:rsid w:val="00414018"/>
    <w:rsid w:val="0041412C"/>
    <w:rsid w:val="004141FB"/>
    <w:rsid w:val="0041437D"/>
    <w:rsid w:val="00414556"/>
    <w:rsid w:val="00414DD1"/>
    <w:rsid w:val="00415AB7"/>
    <w:rsid w:val="00415ED7"/>
    <w:rsid w:val="00415EFD"/>
    <w:rsid w:val="00416465"/>
    <w:rsid w:val="004169E7"/>
    <w:rsid w:val="00416C1F"/>
    <w:rsid w:val="00416C93"/>
    <w:rsid w:val="00416EBB"/>
    <w:rsid w:val="004170A2"/>
    <w:rsid w:val="0041780F"/>
    <w:rsid w:val="00417969"/>
    <w:rsid w:val="0042002D"/>
    <w:rsid w:val="0042078B"/>
    <w:rsid w:val="00420CDE"/>
    <w:rsid w:val="0042108B"/>
    <w:rsid w:val="00421487"/>
    <w:rsid w:val="004217E4"/>
    <w:rsid w:val="00421871"/>
    <w:rsid w:val="004218BE"/>
    <w:rsid w:val="00421B16"/>
    <w:rsid w:val="00421B3F"/>
    <w:rsid w:val="00421E32"/>
    <w:rsid w:val="0042214E"/>
    <w:rsid w:val="00422237"/>
    <w:rsid w:val="0042231F"/>
    <w:rsid w:val="00422526"/>
    <w:rsid w:val="00422688"/>
    <w:rsid w:val="00422A30"/>
    <w:rsid w:val="00423524"/>
    <w:rsid w:val="00423B09"/>
    <w:rsid w:val="00423F02"/>
    <w:rsid w:val="00424340"/>
    <w:rsid w:val="00424392"/>
    <w:rsid w:val="004243F7"/>
    <w:rsid w:val="004248B8"/>
    <w:rsid w:val="00424C99"/>
    <w:rsid w:val="00424FE3"/>
    <w:rsid w:val="004256AA"/>
    <w:rsid w:val="00425C9D"/>
    <w:rsid w:val="00425DA9"/>
    <w:rsid w:val="00426A34"/>
    <w:rsid w:val="00426F06"/>
    <w:rsid w:val="00427197"/>
    <w:rsid w:val="004274AB"/>
    <w:rsid w:val="00427880"/>
    <w:rsid w:val="00427C1A"/>
    <w:rsid w:val="00427C3E"/>
    <w:rsid w:val="00427F26"/>
    <w:rsid w:val="0043011F"/>
    <w:rsid w:val="00430467"/>
    <w:rsid w:val="0043070B"/>
    <w:rsid w:val="00430D59"/>
    <w:rsid w:val="00430F60"/>
    <w:rsid w:val="004310D4"/>
    <w:rsid w:val="00431114"/>
    <w:rsid w:val="00431351"/>
    <w:rsid w:val="00431535"/>
    <w:rsid w:val="00431AFA"/>
    <w:rsid w:val="004328C6"/>
    <w:rsid w:val="00432AA3"/>
    <w:rsid w:val="00432DBB"/>
    <w:rsid w:val="004333FA"/>
    <w:rsid w:val="0043356B"/>
    <w:rsid w:val="0043386E"/>
    <w:rsid w:val="00433D5A"/>
    <w:rsid w:val="00434065"/>
    <w:rsid w:val="004345FD"/>
    <w:rsid w:val="00434672"/>
    <w:rsid w:val="004352F8"/>
    <w:rsid w:val="004354F4"/>
    <w:rsid w:val="00435751"/>
    <w:rsid w:val="004357A9"/>
    <w:rsid w:val="00435822"/>
    <w:rsid w:val="00435F69"/>
    <w:rsid w:val="0043635A"/>
    <w:rsid w:val="00436600"/>
    <w:rsid w:val="00436A7D"/>
    <w:rsid w:val="00436CA5"/>
    <w:rsid w:val="00437B2C"/>
    <w:rsid w:val="00437C13"/>
    <w:rsid w:val="00437CAE"/>
    <w:rsid w:val="00440000"/>
    <w:rsid w:val="004409C4"/>
    <w:rsid w:val="004409F4"/>
    <w:rsid w:val="00440D64"/>
    <w:rsid w:val="00440F85"/>
    <w:rsid w:val="00440F9F"/>
    <w:rsid w:val="0044108E"/>
    <w:rsid w:val="00441BC2"/>
    <w:rsid w:val="00441C06"/>
    <w:rsid w:val="00441DEA"/>
    <w:rsid w:val="00442028"/>
    <w:rsid w:val="0044223B"/>
    <w:rsid w:val="00442298"/>
    <w:rsid w:val="004423B5"/>
    <w:rsid w:val="00442F84"/>
    <w:rsid w:val="00442FF3"/>
    <w:rsid w:val="0044310A"/>
    <w:rsid w:val="004431ED"/>
    <w:rsid w:val="00443484"/>
    <w:rsid w:val="00443808"/>
    <w:rsid w:val="00443ED5"/>
    <w:rsid w:val="00443ED8"/>
    <w:rsid w:val="004441BE"/>
    <w:rsid w:val="00444CD7"/>
    <w:rsid w:val="00445049"/>
    <w:rsid w:val="00445247"/>
    <w:rsid w:val="004452C6"/>
    <w:rsid w:val="00445385"/>
    <w:rsid w:val="00445FE4"/>
    <w:rsid w:val="0044632A"/>
    <w:rsid w:val="00446606"/>
    <w:rsid w:val="00446FA6"/>
    <w:rsid w:val="00447044"/>
    <w:rsid w:val="004470D6"/>
    <w:rsid w:val="00447949"/>
    <w:rsid w:val="00447950"/>
    <w:rsid w:val="004503BA"/>
    <w:rsid w:val="00450651"/>
    <w:rsid w:val="004507D0"/>
    <w:rsid w:val="00450A4A"/>
    <w:rsid w:val="00450D9F"/>
    <w:rsid w:val="00451087"/>
    <w:rsid w:val="00451943"/>
    <w:rsid w:val="00451C10"/>
    <w:rsid w:val="00451CE5"/>
    <w:rsid w:val="00452BDC"/>
    <w:rsid w:val="00452E05"/>
    <w:rsid w:val="00453BD9"/>
    <w:rsid w:val="00453D52"/>
    <w:rsid w:val="00453E75"/>
    <w:rsid w:val="004542E5"/>
    <w:rsid w:val="00454885"/>
    <w:rsid w:val="00454A6C"/>
    <w:rsid w:val="00455187"/>
    <w:rsid w:val="004559D3"/>
    <w:rsid w:val="00456039"/>
    <w:rsid w:val="004566E5"/>
    <w:rsid w:val="0045700B"/>
    <w:rsid w:val="0045727F"/>
    <w:rsid w:val="00457716"/>
    <w:rsid w:val="004578B4"/>
    <w:rsid w:val="00457928"/>
    <w:rsid w:val="00457B7B"/>
    <w:rsid w:val="00457C36"/>
    <w:rsid w:val="0046006B"/>
    <w:rsid w:val="004601E7"/>
    <w:rsid w:val="00460304"/>
    <w:rsid w:val="00460641"/>
    <w:rsid w:val="00460769"/>
    <w:rsid w:val="00461269"/>
    <w:rsid w:val="004616B8"/>
    <w:rsid w:val="0046186B"/>
    <w:rsid w:val="004619AB"/>
    <w:rsid w:val="00461B9E"/>
    <w:rsid w:val="00462771"/>
    <w:rsid w:val="0046317C"/>
    <w:rsid w:val="0046324D"/>
    <w:rsid w:val="0046364A"/>
    <w:rsid w:val="00463711"/>
    <w:rsid w:val="00463DE8"/>
    <w:rsid w:val="00463F6F"/>
    <w:rsid w:val="00464161"/>
    <w:rsid w:val="004643D5"/>
    <w:rsid w:val="00464D8B"/>
    <w:rsid w:val="00464EC3"/>
    <w:rsid w:val="00465161"/>
    <w:rsid w:val="00465355"/>
    <w:rsid w:val="00465EEE"/>
    <w:rsid w:val="0046685D"/>
    <w:rsid w:val="00466DE1"/>
    <w:rsid w:val="00466FDC"/>
    <w:rsid w:val="004670DE"/>
    <w:rsid w:val="004671ED"/>
    <w:rsid w:val="00467397"/>
    <w:rsid w:val="0046754B"/>
    <w:rsid w:val="00467A3C"/>
    <w:rsid w:val="00467FF0"/>
    <w:rsid w:val="004700FF"/>
    <w:rsid w:val="004704B7"/>
    <w:rsid w:val="00470633"/>
    <w:rsid w:val="00470711"/>
    <w:rsid w:val="00470885"/>
    <w:rsid w:val="00470A65"/>
    <w:rsid w:val="00470DE2"/>
    <w:rsid w:val="004710C7"/>
    <w:rsid w:val="00471BEF"/>
    <w:rsid w:val="00471EAE"/>
    <w:rsid w:val="00472034"/>
    <w:rsid w:val="00472294"/>
    <w:rsid w:val="00472B57"/>
    <w:rsid w:val="0047328A"/>
    <w:rsid w:val="004734EB"/>
    <w:rsid w:val="004736DE"/>
    <w:rsid w:val="00473A07"/>
    <w:rsid w:val="00473C19"/>
    <w:rsid w:val="004744AB"/>
    <w:rsid w:val="0047461A"/>
    <w:rsid w:val="00474BA9"/>
    <w:rsid w:val="004753C4"/>
    <w:rsid w:val="00475FFF"/>
    <w:rsid w:val="004762AA"/>
    <w:rsid w:val="004762EA"/>
    <w:rsid w:val="004766EF"/>
    <w:rsid w:val="004768EB"/>
    <w:rsid w:val="00476C8A"/>
    <w:rsid w:val="00476E10"/>
    <w:rsid w:val="00476E92"/>
    <w:rsid w:val="00477C57"/>
    <w:rsid w:val="00477DAC"/>
    <w:rsid w:val="00480039"/>
    <w:rsid w:val="004801A5"/>
    <w:rsid w:val="0048063D"/>
    <w:rsid w:val="00480880"/>
    <w:rsid w:val="00480F2D"/>
    <w:rsid w:val="004812A6"/>
    <w:rsid w:val="00481E0F"/>
    <w:rsid w:val="00482093"/>
    <w:rsid w:val="00482184"/>
    <w:rsid w:val="00482647"/>
    <w:rsid w:val="004828C8"/>
    <w:rsid w:val="00482967"/>
    <w:rsid w:val="00482B23"/>
    <w:rsid w:val="00482B83"/>
    <w:rsid w:val="00482BFA"/>
    <w:rsid w:val="004832BE"/>
    <w:rsid w:val="00483716"/>
    <w:rsid w:val="00483A29"/>
    <w:rsid w:val="00483CC4"/>
    <w:rsid w:val="00483DFE"/>
    <w:rsid w:val="004845F1"/>
    <w:rsid w:val="00484904"/>
    <w:rsid w:val="00484D7E"/>
    <w:rsid w:val="00486169"/>
    <w:rsid w:val="0048681E"/>
    <w:rsid w:val="00486A0B"/>
    <w:rsid w:val="00486B73"/>
    <w:rsid w:val="00486C7C"/>
    <w:rsid w:val="0048775C"/>
    <w:rsid w:val="004878B8"/>
    <w:rsid w:val="004900C7"/>
    <w:rsid w:val="0049045B"/>
    <w:rsid w:val="00490602"/>
    <w:rsid w:val="00490785"/>
    <w:rsid w:val="004908D7"/>
    <w:rsid w:val="00490BF0"/>
    <w:rsid w:val="0049125D"/>
    <w:rsid w:val="004912D1"/>
    <w:rsid w:val="004913CF"/>
    <w:rsid w:val="004921C7"/>
    <w:rsid w:val="0049245F"/>
    <w:rsid w:val="00492905"/>
    <w:rsid w:val="00493443"/>
    <w:rsid w:val="004937CC"/>
    <w:rsid w:val="00493D40"/>
    <w:rsid w:val="00493DEE"/>
    <w:rsid w:val="00494B2A"/>
    <w:rsid w:val="0049511C"/>
    <w:rsid w:val="00495EC5"/>
    <w:rsid w:val="00496176"/>
    <w:rsid w:val="004961A6"/>
    <w:rsid w:val="0049650C"/>
    <w:rsid w:val="004965A8"/>
    <w:rsid w:val="00496B3F"/>
    <w:rsid w:val="0049705F"/>
    <w:rsid w:val="00497095"/>
    <w:rsid w:val="00497520"/>
    <w:rsid w:val="004A0095"/>
    <w:rsid w:val="004A0109"/>
    <w:rsid w:val="004A049A"/>
    <w:rsid w:val="004A0AC0"/>
    <w:rsid w:val="004A0C31"/>
    <w:rsid w:val="004A0D69"/>
    <w:rsid w:val="004A11C8"/>
    <w:rsid w:val="004A11FE"/>
    <w:rsid w:val="004A1250"/>
    <w:rsid w:val="004A13EF"/>
    <w:rsid w:val="004A2247"/>
    <w:rsid w:val="004A237E"/>
    <w:rsid w:val="004A2AC7"/>
    <w:rsid w:val="004A320D"/>
    <w:rsid w:val="004A325A"/>
    <w:rsid w:val="004A35F2"/>
    <w:rsid w:val="004A3A83"/>
    <w:rsid w:val="004A3DD5"/>
    <w:rsid w:val="004A3F8A"/>
    <w:rsid w:val="004A4438"/>
    <w:rsid w:val="004A46A7"/>
    <w:rsid w:val="004A5415"/>
    <w:rsid w:val="004A575D"/>
    <w:rsid w:val="004A5887"/>
    <w:rsid w:val="004A59CA"/>
    <w:rsid w:val="004A5A8C"/>
    <w:rsid w:val="004A5B6D"/>
    <w:rsid w:val="004A6287"/>
    <w:rsid w:val="004A6C66"/>
    <w:rsid w:val="004A6F01"/>
    <w:rsid w:val="004A6FD1"/>
    <w:rsid w:val="004A714D"/>
    <w:rsid w:val="004A729A"/>
    <w:rsid w:val="004A7416"/>
    <w:rsid w:val="004A7C7F"/>
    <w:rsid w:val="004B0163"/>
    <w:rsid w:val="004B0A7A"/>
    <w:rsid w:val="004B0DE7"/>
    <w:rsid w:val="004B1365"/>
    <w:rsid w:val="004B1623"/>
    <w:rsid w:val="004B16F7"/>
    <w:rsid w:val="004B1721"/>
    <w:rsid w:val="004B1EA0"/>
    <w:rsid w:val="004B232D"/>
    <w:rsid w:val="004B2349"/>
    <w:rsid w:val="004B29C7"/>
    <w:rsid w:val="004B3255"/>
    <w:rsid w:val="004B3534"/>
    <w:rsid w:val="004B36BD"/>
    <w:rsid w:val="004B3A58"/>
    <w:rsid w:val="004B3F4D"/>
    <w:rsid w:val="004B43ED"/>
    <w:rsid w:val="004B440F"/>
    <w:rsid w:val="004B4ADE"/>
    <w:rsid w:val="004B4F54"/>
    <w:rsid w:val="004B5BA9"/>
    <w:rsid w:val="004B5EED"/>
    <w:rsid w:val="004B6125"/>
    <w:rsid w:val="004B63D3"/>
    <w:rsid w:val="004B678D"/>
    <w:rsid w:val="004B6812"/>
    <w:rsid w:val="004B6C81"/>
    <w:rsid w:val="004B6E8A"/>
    <w:rsid w:val="004B7581"/>
    <w:rsid w:val="004B7B0C"/>
    <w:rsid w:val="004B7D4F"/>
    <w:rsid w:val="004B7DBA"/>
    <w:rsid w:val="004B7E28"/>
    <w:rsid w:val="004B7F50"/>
    <w:rsid w:val="004C037B"/>
    <w:rsid w:val="004C0765"/>
    <w:rsid w:val="004C0991"/>
    <w:rsid w:val="004C09F8"/>
    <w:rsid w:val="004C0A46"/>
    <w:rsid w:val="004C19C2"/>
    <w:rsid w:val="004C1B4A"/>
    <w:rsid w:val="004C1B87"/>
    <w:rsid w:val="004C1D11"/>
    <w:rsid w:val="004C2557"/>
    <w:rsid w:val="004C3092"/>
    <w:rsid w:val="004C30E9"/>
    <w:rsid w:val="004C3A8F"/>
    <w:rsid w:val="004C3A91"/>
    <w:rsid w:val="004C447C"/>
    <w:rsid w:val="004C45FD"/>
    <w:rsid w:val="004C4AB8"/>
    <w:rsid w:val="004C4BA8"/>
    <w:rsid w:val="004C4F04"/>
    <w:rsid w:val="004C4F7A"/>
    <w:rsid w:val="004C5747"/>
    <w:rsid w:val="004C5F2A"/>
    <w:rsid w:val="004C5F8A"/>
    <w:rsid w:val="004C64C3"/>
    <w:rsid w:val="004C6885"/>
    <w:rsid w:val="004C6894"/>
    <w:rsid w:val="004C6E6E"/>
    <w:rsid w:val="004C7225"/>
    <w:rsid w:val="004C7660"/>
    <w:rsid w:val="004C7E75"/>
    <w:rsid w:val="004D016A"/>
    <w:rsid w:val="004D01B0"/>
    <w:rsid w:val="004D0416"/>
    <w:rsid w:val="004D07F5"/>
    <w:rsid w:val="004D098B"/>
    <w:rsid w:val="004D0B1F"/>
    <w:rsid w:val="004D1B65"/>
    <w:rsid w:val="004D1EFF"/>
    <w:rsid w:val="004D25BF"/>
    <w:rsid w:val="004D29C7"/>
    <w:rsid w:val="004D2F4D"/>
    <w:rsid w:val="004D30D4"/>
    <w:rsid w:val="004D327E"/>
    <w:rsid w:val="004D374A"/>
    <w:rsid w:val="004D38E6"/>
    <w:rsid w:val="004D3ACF"/>
    <w:rsid w:val="004D4C7A"/>
    <w:rsid w:val="004D56CE"/>
    <w:rsid w:val="004D67D4"/>
    <w:rsid w:val="004D6A8C"/>
    <w:rsid w:val="004D6D2E"/>
    <w:rsid w:val="004D7005"/>
    <w:rsid w:val="004D735D"/>
    <w:rsid w:val="004D7916"/>
    <w:rsid w:val="004D7D47"/>
    <w:rsid w:val="004D7E0B"/>
    <w:rsid w:val="004E0A11"/>
    <w:rsid w:val="004E0A5C"/>
    <w:rsid w:val="004E0A60"/>
    <w:rsid w:val="004E0D3D"/>
    <w:rsid w:val="004E11DA"/>
    <w:rsid w:val="004E1474"/>
    <w:rsid w:val="004E1576"/>
    <w:rsid w:val="004E178D"/>
    <w:rsid w:val="004E19CC"/>
    <w:rsid w:val="004E1B98"/>
    <w:rsid w:val="004E269B"/>
    <w:rsid w:val="004E2E41"/>
    <w:rsid w:val="004E3B3F"/>
    <w:rsid w:val="004E43D9"/>
    <w:rsid w:val="004E4A31"/>
    <w:rsid w:val="004E4E2F"/>
    <w:rsid w:val="004E4FA5"/>
    <w:rsid w:val="004E5447"/>
    <w:rsid w:val="004E585C"/>
    <w:rsid w:val="004E5D6D"/>
    <w:rsid w:val="004E60DB"/>
    <w:rsid w:val="004E61BF"/>
    <w:rsid w:val="004E67DD"/>
    <w:rsid w:val="004E6A39"/>
    <w:rsid w:val="004E797B"/>
    <w:rsid w:val="004E7B54"/>
    <w:rsid w:val="004F0052"/>
    <w:rsid w:val="004F0618"/>
    <w:rsid w:val="004F0B90"/>
    <w:rsid w:val="004F0BB3"/>
    <w:rsid w:val="004F0E2B"/>
    <w:rsid w:val="004F1004"/>
    <w:rsid w:val="004F1323"/>
    <w:rsid w:val="004F17BE"/>
    <w:rsid w:val="004F1AC3"/>
    <w:rsid w:val="004F1F7F"/>
    <w:rsid w:val="004F29CB"/>
    <w:rsid w:val="004F29CE"/>
    <w:rsid w:val="004F3CCB"/>
    <w:rsid w:val="004F43E7"/>
    <w:rsid w:val="004F48FA"/>
    <w:rsid w:val="004F518C"/>
    <w:rsid w:val="004F5B97"/>
    <w:rsid w:val="004F5BF1"/>
    <w:rsid w:val="004F5C8E"/>
    <w:rsid w:val="004F5D52"/>
    <w:rsid w:val="004F5FF7"/>
    <w:rsid w:val="004F615D"/>
    <w:rsid w:val="004F652D"/>
    <w:rsid w:val="004F6907"/>
    <w:rsid w:val="004F694E"/>
    <w:rsid w:val="004F739B"/>
    <w:rsid w:val="004F7B7A"/>
    <w:rsid w:val="005001D5"/>
    <w:rsid w:val="0050046F"/>
    <w:rsid w:val="005004A0"/>
    <w:rsid w:val="00500763"/>
    <w:rsid w:val="00500C53"/>
    <w:rsid w:val="00500CCD"/>
    <w:rsid w:val="00501B66"/>
    <w:rsid w:val="00502078"/>
    <w:rsid w:val="005026C7"/>
    <w:rsid w:val="00502A22"/>
    <w:rsid w:val="00502AD5"/>
    <w:rsid w:val="00502F03"/>
    <w:rsid w:val="00503182"/>
    <w:rsid w:val="00503ABB"/>
    <w:rsid w:val="00503D9A"/>
    <w:rsid w:val="00504B7A"/>
    <w:rsid w:val="00504D63"/>
    <w:rsid w:val="00505904"/>
    <w:rsid w:val="00505ACB"/>
    <w:rsid w:val="00505AFD"/>
    <w:rsid w:val="0050610C"/>
    <w:rsid w:val="0050635E"/>
    <w:rsid w:val="005067AE"/>
    <w:rsid w:val="00506B5F"/>
    <w:rsid w:val="00506B78"/>
    <w:rsid w:val="00506DCB"/>
    <w:rsid w:val="00506E13"/>
    <w:rsid w:val="00506FC3"/>
    <w:rsid w:val="00506FF5"/>
    <w:rsid w:val="005074E4"/>
    <w:rsid w:val="00507807"/>
    <w:rsid w:val="005078F5"/>
    <w:rsid w:val="00510465"/>
    <w:rsid w:val="00510844"/>
    <w:rsid w:val="00510A8F"/>
    <w:rsid w:val="00510AE6"/>
    <w:rsid w:val="00510B4B"/>
    <w:rsid w:val="00510CB3"/>
    <w:rsid w:val="005111FF"/>
    <w:rsid w:val="00511C6A"/>
    <w:rsid w:val="00512217"/>
    <w:rsid w:val="00512C76"/>
    <w:rsid w:val="00512E98"/>
    <w:rsid w:val="00514117"/>
    <w:rsid w:val="00514701"/>
    <w:rsid w:val="00514771"/>
    <w:rsid w:val="00514F9E"/>
    <w:rsid w:val="00515B38"/>
    <w:rsid w:val="00516183"/>
    <w:rsid w:val="00516368"/>
    <w:rsid w:val="0051686D"/>
    <w:rsid w:val="00516A42"/>
    <w:rsid w:val="00517743"/>
    <w:rsid w:val="00517855"/>
    <w:rsid w:val="00517B46"/>
    <w:rsid w:val="00517D83"/>
    <w:rsid w:val="00517E17"/>
    <w:rsid w:val="0052036F"/>
    <w:rsid w:val="00520767"/>
    <w:rsid w:val="0052107E"/>
    <w:rsid w:val="00521655"/>
    <w:rsid w:val="005216CD"/>
    <w:rsid w:val="0052230C"/>
    <w:rsid w:val="00522408"/>
    <w:rsid w:val="00522479"/>
    <w:rsid w:val="005226F8"/>
    <w:rsid w:val="005232F3"/>
    <w:rsid w:val="005234AE"/>
    <w:rsid w:val="005234C4"/>
    <w:rsid w:val="00523788"/>
    <w:rsid w:val="00523D90"/>
    <w:rsid w:val="00523DD7"/>
    <w:rsid w:val="00523E60"/>
    <w:rsid w:val="00524025"/>
    <w:rsid w:val="0052523B"/>
    <w:rsid w:val="0052571E"/>
    <w:rsid w:val="00525A5B"/>
    <w:rsid w:val="00525C01"/>
    <w:rsid w:val="0052622B"/>
    <w:rsid w:val="005264A0"/>
    <w:rsid w:val="00526509"/>
    <w:rsid w:val="00526842"/>
    <w:rsid w:val="00526A5D"/>
    <w:rsid w:val="00526BA6"/>
    <w:rsid w:val="00526CBB"/>
    <w:rsid w:val="00526EF7"/>
    <w:rsid w:val="00526FF9"/>
    <w:rsid w:val="005276FC"/>
    <w:rsid w:val="005306E1"/>
    <w:rsid w:val="005308DC"/>
    <w:rsid w:val="00530E18"/>
    <w:rsid w:val="005314DB"/>
    <w:rsid w:val="005317E2"/>
    <w:rsid w:val="00531E7F"/>
    <w:rsid w:val="005328FB"/>
    <w:rsid w:val="00532C6B"/>
    <w:rsid w:val="00533DC0"/>
    <w:rsid w:val="00533F1D"/>
    <w:rsid w:val="005340ED"/>
    <w:rsid w:val="005341A8"/>
    <w:rsid w:val="0053494C"/>
    <w:rsid w:val="00535C34"/>
    <w:rsid w:val="0053679D"/>
    <w:rsid w:val="00537105"/>
    <w:rsid w:val="0053716F"/>
    <w:rsid w:val="00537400"/>
    <w:rsid w:val="0053745A"/>
    <w:rsid w:val="005378B0"/>
    <w:rsid w:val="00540303"/>
    <w:rsid w:val="00540330"/>
    <w:rsid w:val="005404A7"/>
    <w:rsid w:val="00540560"/>
    <w:rsid w:val="00540B73"/>
    <w:rsid w:val="00540F7A"/>
    <w:rsid w:val="005415EC"/>
    <w:rsid w:val="0054197F"/>
    <w:rsid w:val="00541BB6"/>
    <w:rsid w:val="0054210D"/>
    <w:rsid w:val="005429FA"/>
    <w:rsid w:val="005431F8"/>
    <w:rsid w:val="00543262"/>
    <w:rsid w:val="005439D5"/>
    <w:rsid w:val="00543A32"/>
    <w:rsid w:val="00544254"/>
    <w:rsid w:val="005442BC"/>
    <w:rsid w:val="00544D2C"/>
    <w:rsid w:val="00544D5A"/>
    <w:rsid w:val="005450DC"/>
    <w:rsid w:val="00545716"/>
    <w:rsid w:val="005457BD"/>
    <w:rsid w:val="005466BC"/>
    <w:rsid w:val="00546974"/>
    <w:rsid w:val="005469D8"/>
    <w:rsid w:val="00546A7E"/>
    <w:rsid w:val="00546DDC"/>
    <w:rsid w:val="00546EAF"/>
    <w:rsid w:val="00547728"/>
    <w:rsid w:val="00547DAA"/>
    <w:rsid w:val="005507D7"/>
    <w:rsid w:val="005512A7"/>
    <w:rsid w:val="00551AC2"/>
    <w:rsid w:val="00552022"/>
    <w:rsid w:val="0055204C"/>
    <w:rsid w:val="00552B0A"/>
    <w:rsid w:val="00552D39"/>
    <w:rsid w:val="00552E2E"/>
    <w:rsid w:val="00552FB3"/>
    <w:rsid w:val="00553596"/>
    <w:rsid w:val="00553890"/>
    <w:rsid w:val="00553BE5"/>
    <w:rsid w:val="00553FD4"/>
    <w:rsid w:val="00554122"/>
    <w:rsid w:val="005547B9"/>
    <w:rsid w:val="005552C5"/>
    <w:rsid w:val="00555892"/>
    <w:rsid w:val="00555A4D"/>
    <w:rsid w:val="00555A7F"/>
    <w:rsid w:val="00555B51"/>
    <w:rsid w:val="00555E7B"/>
    <w:rsid w:val="00556105"/>
    <w:rsid w:val="00556383"/>
    <w:rsid w:val="0055679E"/>
    <w:rsid w:val="00556C25"/>
    <w:rsid w:val="0055709A"/>
    <w:rsid w:val="0055729C"/>
    <w:rsid w:val="0055740E"/>
    <w:rsid w:val="005575F2"/>
    <w:rsid w:val="005579EA"/>
    <w:rsid w:val="005605D2"/>
    <w:rsid w:val="0056076B"/>
    <w:rsid w:val="005608A6"/>
    <w:rsid w:val="00560C7F"/>
    <w:rsid w:val="00560EEF"/>
    <w:rsid w:val="0056112F"/>
    <w:rsid w:val="00561D54"/>
    <w:rsid w:val="00561F58"/>
    <w:rsid w:val="00562296"/>
    <w:rsid w:val="00562560"/>
    <w:rsid w:val="0056303D"/>
    <w:rsid w:val="0056315D"/>
    <w:rsid w:val="00563871"/>
    <w:rsid w:val="00563BB1"/>
    <w:rsid w:val="00563DBB"/>
    <w:rsid w:val="00564113"/>
    <w:rsid w:val="00564DB6"/>
    <w:rsid w:val="00566047"/>
    <w:rsid w:val="005660A7"/>
    <w:rsid w:val="00566124"/>
    <w:rsid w:val="0056687C"/>
    <w:rsid w:val="0056689B"/>
    <w:rsid w:val="005668EF"/>
    <w:rsid w:val="00566A19"/>
    <w:rsid w:val="00567431"/>
    <w:rsid w:val="00567DC9"/>
    <w:rsid w:val="00567F1B"/>
    <w:rsid w:val="00570322"/>
    <w:rsid w:val="0057068B"/>
    <w:rsid w:val="0057078D"/>
    <w:rsid w:val="00570AB3"/>
    <w:rsid w:val="00570E56"/>
    <w:rsid w:val="0057115E"/>
    <w:rsid w:val="00571404"/>
    <w:rsid w:val="005716CB"/>
    <w:rsid w:val="005718CA"/>
    <w:rsid w:val="00572803"/>
    <w:rsid w:val="00572D28"/>
    <w:rsid w:val="00572D52"/>
    <w:rsid w:val="00573177"/>
    <w:rsid w:val="005732D9"/>
    <w:rsid w:val="00573616"/>
    <w:rsid w:val="0057363B"/>
    <w:rsid w:val="005738B2"/>
    <w:rsid w:val="00573AAA"/>
    <w:rsid w:val="00574D20"/>
    <w:rsid w:val="00575D9E"/>
    <w:rsid w:val="00575EE5"/>
    <w:rsid w:val="005761D6"/>
    <w:rsid w:val="005771E0"/>
    <w:rsid w:val="00577E35"/>
    <w:rsid w:val="0058018A"/>
    <w:rsid w:val="00580419"/>
    <w:rsid w:val="00580E5C"/>
    <w:rsid w:val="00581D71"/>
    <w:rsid w:val="00581F51"/>
    <w:rsid w:val="005823DE"/>
    <w:rsid w:val="00582F5B"/>
    <w:rsid w:val="005839CA"/>
    <w:rsid w:val="005844F2"/>
    <w:rsid w:val="0058477B"/>
    <w:rsid w:val="0058493C"/>
    <w:rsid w:val="005852D9"/>
    <w:rsid w:val="00585321"/>
    <w:rsid w:val="00585448"/>
    <w:rsid w:val="00585C21"/>
    <w:rsid w:val="0058642B"/>
    <w:rsid w:val="00586971"/>
    <w:rsid w:val="00586A7C"/>
    <w:rsid w:val="00586C6E"/>
    <w:rsid w:val="0058708B"/>
    <w:rsid w:val="005876B6"/>
    <w:rsid w:val="005877F7"/>
    <w:rsid w:val="00587BEE"/>
    <w:rsid w:val="00590081"/>
    <w:rsid w:val="00590252"/>
    <w:rsid w:val="00590373"/>
    <w:rsid w:val="00591591"/>
    <w:rsid w:val="00591640"/>
    <w:rsid w:val="005920FD"/>
    <w:rsid w:val="0059227D"/>
    <w:rsid w:val="005922E0"/>
    <w:rsid w:val="00592448"/>
    <w:rsid w:val="00592461"/>
    <w:rsid w:val="005924D7"/>
    <w:rsid w:val="005929F4"/>
    <w:rsid w:val="005929FE"/>
    <w:rsid w:val="00592CD0"/>
    <w:rsid w:val="00592D2D"/>
    <w:rsid w:val="00593088"/>
    <w:rsid w:val="00593550"/>
    <w:rsid w:val="005935D7"/>
    <w:rsid w:val="005938DE"/>
    <w:rsid w:val="0059396C"/>
    <w:rsid w:val="00593C69"/>
    <w:rsid w:val="00593EDB"/>
    <w:rsid w:val="0059401F"/>
    <w:rsid w:val="00594198"/>
    <w:rsid w:val="00594767"/>
    <w:rsid w:val="0059506E"/>
    <w:rsid w:val="00595500"/>
    <w:rsid w:val="0059590A"/>
    <w:rsid w:val="0059609C"/>
    <w:rsid w:val="00596737"/>
    <w:rsid w:val="00596DBB"/>
    <w:rsid w:val="005972CC"/>
    <w:rsid w:val="005973CC"/>
    <w:rsid w:val="005976F5"/>
    <w:rsid w:val="00597C72"/>
    <w:rsid w:val="005A0370"/>
    <w:rsid w:val="005A0375"/>
    <w:rsid w:val="005A0389"/>
    <w:rsid w:val="005A04F9"/>
    <w:rsid w:val="005A0A03"/>
    <w:rsid w:val="005A0B9A"/>
    <w:rsid w:val="005A0CB5"/>
    <w:rsid w:val="005A0CDA"/>
    <w:rsid w:val="005A0D10"/>
    <w:rsid w:val="005A116C"/>
    <w:rsid w:val="005A1594"/>
    <w:rsid w:val="005A17B9"/>
    <w:rsid w:val="005A1F32"/>
    <w:rsid w:val="005A1FC1"/>
    <w:rsid w:val="005A2675"/>
    <w:rsid w:val="005A2949"/>
    <w:rsid w:val="005A2ABE"/>
    <w:rsid w:val="005A2C51"/>
    <w:rsid w:val="005A35D2"/>
    <w:rsid w:val="005A3881"/>
    <w:rsid w:val="005A395C"/>
    <w:rsid w:val="005A3C42"/>
    <w:rsid w:val="005A41C3"/>
    <w:rsid w:val="005A431C"/>
    <w:rsid w:val="005A4598"/>
    <w:rsid w:val="005A46BF"/>
    <w:rsid w:val="005A4D5E"/>
    <w:rsid w:val="005A4D90"/>
    <w:rsid w:val="005A4DE3"/>
    <w:rsid w:val="005A4F31"/>
    <w:rsid w:val="005A5309"/>
    <w:rsid w:val="005A5676"/>
    <w:rsid w:val="005A58B3"/>
    <w:rsid w:val="005A5916"/>
    <w:rsid w:val="005A5B0F"/>
    <w:rsid w:val="005A6396"/>
    <w:rsid w:val="005A64C6"/>
    <w:rsid w:val="005A664F"/>
    <w:rsid w:val="005A6A7B"/>
    <w:rsid w:val="005A6ACE"/>
    <w:rsid w:val="005A71AD"/>
    <w:rsid w:val="005A7408"/>
    <w:rsid w:val="005A75A5"/>
    <w:rsid w:val="005A7822"/>
    <w:rsid w:val="005A7899"/>
    <w:rsid w:val="005A7964"/>
    <w:rsid w:val="005A7A60"/>
    <w:rsid w:val="005A7CEF"/>
    <w:rsid w:val="005A7EA3"/>
    <w:rsid w:val="005B01BD"/>
    <w:rsid w:val="005B01E2"/>
    <w:rsid w:val="005B10C1"/>
    <w:rsid w:val="005B20B4"/>
    <w:rsid w:val="005B20D7"/>
    <w:rsid w:val="005B2240"/>
    <w:rsid w:val="005B26F9"/>
    <w:rsid w:val="005B2B2D"/>
    <w:rsid w:val="005B2CB2"/>
    <w:rsid w:val="005B2E73"/>
    <w:rsid w:val="005B31CF"/>
    <w:rsid w:val="005B32A3"/>
    <w:rsid w:val="005B393C"/>
    <w:rsid w:val="005B3AFF"/>
    <w:rsid w:val="005B3E28"/>
    <w:rsid w:val="005B42B2"/>
    <w:rsid w:val="005B478D"/>
    <w:rsid w:val="005B4E5B"/>
    <w:rsid w:val="005B5188"/>
    <w:rsid w:val="005B572F"/>
    <w:rsid w:val="005B5C26"/>
    <w:rsid w:val="005B5F07"/>
    <w:rsid w:val="005B5F3B"/>
    <w:rsid w:val="005B620C"/>
    <w:rsid w:val="005B68A8"/>
    <w:rsid w:val="005B6C55"/>
    <w:rsid w:val="005B752D"/>
    <w:rsid w:val="005C003A"/>
    <w:rsid w:val="005C00F8"/>
    <w:rsid w:val="005C0183"/>
    <w:rsid w:val="005C10E6"/>
    <w:rsid w:val="005C17A3"/>
    <w:rsid w:val="005C1991"/>
    <w:rsid w:val="005C1BC2"/>
    <w:rsid w:val="005C2184"/>
    <w:rsid w:val="005C2292"/>
    <w:rsid w:val="005C27F4"/>
    <w:rsid w:val="005C2BA6"/>
    <w:rsid w:val="005C2F2C"/>
    <w:rsid w:val="005C2FB9"/>
    <w:rsid w:val="005C3369"/>
    <w:rsid w:val="005C3628"/>
    <w:rsid w:val="005C3870"/>
    <w:rsid w:val="005C3E07"/>
    <w:rsid w:val="005C40D7"/>
    <w:rsid w:val="005C4321"/>
    <w:rsid w:val="005C4322"/>
    <w:rsid w:val="005C465E"/>
    <w:rsid w:val="005C5027"/>
    <w:rsid w:val="005C5B9B"/>
    <w:rsid w:val="005C5ECF"/>
    <w:rsid w:val="005C63B8"/>
    <w:rsid w:val="005C65D7"/>
    <w:rsid w:val="005C694E"/>
    <w:rsid w:val="005C6FDD"/>
    <w:rsid w:val="005C70D4"/>
    <w:rsid w:val="005C7292"/>
    <w:rsid w:val="005C73DA"/>
    <w:rsid w:val="005C747A"/>
    <w:rsid w:val="005C7548"/>
    <w:rsid w:val="005D0658"/>
    <w:rsid w:val="005D0931"/>
    <w:rsid w:val="005D0B58"/>
    <w:rsid w:val="005D0FE1"/>
    <w:rsid w:val="005D1012"/>
    <w:rsid w:val="005D230B"/>
    <w:rsid w:val="005D230F"/>
    <w:rsid w:val="005D251D"/>
    <w:rsid w:val="005D27D3"/>
    <w:rsid w:val="005D307E"/>
    <w:rsid w:val="005D3118"/>
    <w:rsid w:val="005D32F1"/>
    <w:rsid w:val="005D392A"/>
    <w:rsid w:val="005D43A6"/>
    <w:rsid w:val="005D43F5"/>
    <w:rsid w:val="005D46F2"/>
    <w:rsid w:val="005D483C"/>
    <w:rsid w:val="005D48BA"/>
    <w:rsid w:val="005D50AE"/>
    <w:rsid w:val="005D54ED"/>
    <w:rsid w:val="005D57C8"/>
    <w:rsid w:val="005D59FC"/>
    <w:rsid w:val="005D5A0C"/>
    <w:rsid w:val="005D5AA8"/>
    <w:rsid w:val="005D5D11"/>
    <w:rsid w:val="005D6110"/>
    <w:rsid w:val="005D6288"/>
    <w:rsid w:val="005D6BF8"/>
    <w:rsid w:val="005D73D2"/>
    <w:rsid w:val="005D7679"/>
    <w:rsid w:val="005D7A70"/>
    <w:rsid w:val="005D7B01"/>
    <w:rsid w:val="005D7B4C"/>
    <w:rsid w:val="005D7E42"/>
    <w:rsid w:val="005E00C3"/>
    <w:rsid w:val="005E057A"/>
    <w:rsid w:val="005E08F3"/>
    <w:rsid w:val="005E0D54"/>
    <w:rsid w:val="005E0FDD"/>
    <w:rsid w:val="005E107F"/>
    <w:rsid w:val="005E1358"/>
    <w:rsid w:val="005E142D"/>
    <w:rsid w:val="005E1D13"/>
    <w:rsid w:val="005E2023"/>
    <w:rsid w:val="005E2431"/>
    <w:rsid w:val="005E28BF"/>
    <w:rsid w:val="005E2D8B"/>
    <w:rsid w:val="005E3450"/>
    <w:rsid w:val="005E3782"/>
    <w:rsid w:val="005E3871"/>
    <w:rsid w:val="005E4078"/>
    <w:rsid w:val="005E4114"/>
    <w:rsid w:val="005E4A79"/>
    <w:rsid w:val="005E4C2A"/>
    <w:rsid w:val="005E500D"/>
    <w:rsid w:val="005E5DB3"/>
    <w:rsid w:val="005E5DE6"/>
    <w:rsid w:val="005E5F22"/>
    <w:rsid w:val="005E63EC"/>
    <w:rsid w:val="005E6BBA"/>
    <w:rsid w:val="005E6BCE"/>
    <w:rsid w:val="005E6F26"/>
    <w:rsid w:val="005E70F2"/>
    <w:rsid w:val="005E74DF"/>
    <w:rsid w:val="005E74E7"/>
    <w:rsid w:val="005E79FE"/>
    <w:rsid w:val="005F02DE"/>
    <w:rsid w:val="005F0579"/>
    <w:rsid w:val="005F05A9"/>
    <w:rsid w:val="005F08A3"/>
    <w:rsid w:val="005F0A29"/>
    <w:rsid w:val="005F0E30"/>
    <w:rsid w:val="005F153A"/>
    <w:rsid w:val="005F19F9"/>
    <w:rsid w:val="005F1FC9"/>
    <w:rsid w:val="005F20E7"/>
    <w:rsid w:val="005F2C1B"/>
    <w:rsid w:val="005F2C98"/>
    <w:rsid w:val="005F312F"/>
    <w:rsid w:val="005F3561"/>
    <w:rsid w:val="005F3EE0"/>
    <w:rsid w:val="005F4D71"/>
    <w:rsid w:val="005F4DA8"/>
    <w:rsid w:val="005F4F69"/>
    <w:rsid w:val="005F578B"/>
    <w:rsid w:val="005F5B63"/>
    <w:rsid w:val="005F5C89"/>
    <w:rsid w:val="005F5CCA"/>
    <w:rsid w:val="005F6448"/>
    <w:rsid w:val="005F66AA"/>
    <w:rsid w:val="005F70BB"/>
    <w:rsid w:val="005F73F8"/>
    <w:rsid w:val="005F740E"/>
    <w:rsid w:val="005F7878"/>
    <w:rsid w:val="005F7C04"/>
    <w:rsid w:val="0060067B"/>
    <w:rsid w:val="00600F18"/>
    <w:rsid w:val="006016E0"/>
    <w:rsid w:val="00601762"/>
    <w:rsid w:val="0060274C"/>
    <w:rsid w:val="00602ADF"/>
    <w:rsid w:val="00603001"/>
    <w:rsid w:val="0060343E"/>
    <w:rsid w:val="006035E8"/>
    <w:rsid w:val="00603830"/>
    <w:rsid w:val="006038E7"/>
    <w:rsid w:val="00603E01"/>
    <w:rsid w:val="00603E94"/>
    <w:rsid w:val="006042A6"/>
    <w:rsid w:val="00604AB9"/>
    <w:rsid w:val="00604EEB"/>
    <w:rsid w:val="006056D3"/>
    <w:rsid w:val="00605785"/>
    <w:rsid w:val="00605F1D"/>
    <w:rsid w:val="00605F44"/>
    <w:rsid w:val="006068C4"/>
    <w:rsid w:val="00606AF0"/>
    <w:rsid w:val="00606C2B"/>
    <w:rsid w:val="00607271"/>
    <w:rsid w:val="006073AE"/>
    <w:rsid w:val="00607558"/>
    <w:rsid w:val="006076F2"/>
    <w:rsid w:val="006077CB"/>
    <w:rsid w:val="00607985"/>
    <w:rsid w:val="0061051B"/>
    <w:rsid w:val="006106F1"/>
    <w:rsid w:val="006107B4"/>
    <w:rsid w:val="00610CDB"/>
    <w:rsid w:val="00610EB6"/>
    <w:rsid w:val="006112C2"/>
    <w:rsid w:val="006115D8"/>
    <w:rsid w:val="00611F7A"/>
    <w:rsid w:val="00612893"/>
    <w:rsid w:val="00612BFD"/>
    <w:rsid w:val="00612E83"/>
    <w:rsid w:val="006131D8"/>
    <w:rsid w:val="006131FC"/>
    <w:rsid w:val="006134A7"/>
    <w:rsid w:val="006135AF"/>
    <w:rsid w:val="006136F3"/>
    <w:rsid w:val="00613A69"/>
    <w:rsid w:val="00613EF3"/>
    <w:rsid w:val="00614151"/>
    <w:rsid w:val="00614217"/>
    <w:rsid w:val="0061423E"/>
    <w:rsid w:val="0061433A"/>
    <w:rsid w:val="006147A3"/>
    <w:rsid w:val="00615804"/>
    <w:rsid w:val="00615898"/>
    <w:rsid w:val="00615D32"/>
    <w:rsid w:val="00615FB0"/>
    <w:rsid w:val="00616567"/>
    <w:rsid w:val="00616D8A"/>
    <w:rsid w:val="00617670"/>
    <w:rsid w:val="006177C0"/>
    <w:rsid w:val="00617965"/>
    <w:rsid w:val="00617E21"/>
    <w:rsid w:val="006205EF"/>
    <w:rsid w:val="006209BF"/>
    <w:rsid w:val="00620F2A"/>
    <w:rsid w:val="0062130A"/>
    <w:rsid w:val="006216AC"/>
    <w:rsid w:val="00622835"/>
    <w:rsid w:val="00622DE7"/>
    <w:rsid w:val="00622F91"/>
    <w:rsid w:val="00623460"/>
    <w:rsid w:val="00624135"/>
    <w:rsid w:val="006243E4"/>
    <w:rsid w:val="006244EC"/>
    <w:rsid w:val="00624587"/>
    <w:rsid w:val="00624812"/>
    <w:rsid w:val="006251D5"/>
    <w:rsid w:val="0062524F"/>
    <w:rsid w:val="006252EA"/>
    <w:rsid w:val="00625569"/>
    <w:rsid w:val="00625945"/>
    <w:rsid w:val="00625AC5"/>
    <w:rsid w:val="00626463"/>
    <w:rsid w:val="006267A7"/>
    <w:rsid w:val="0062731F"/>
    <w:rsid w:val="0062749C"/>
    <w:rsid w:val="00627761"/>
    <w:rsid w:val="00627DBC"/>
    <w:rsid w:val="006302BE"/>
    <w:rsid w:val="00630643"/>
    <w:rsid w:val="00630C86"/>
    <w:rsid w:val="00630EB7"/>
    <w:rsid w:val="00630F24"/>
    <w:rsid w:val="0063166E"/>
    <w:rsid w:val="00631A7F"/>
    <w:rsid w:val="0063269B"/>
    <w:rsid w:val="0063359D"/>
    <w:rsid w:val="00633A95"/>
    <w:rsid w:val="00633B1A"/>
    <w:rsid w:val="00634015"/>
    <w:rsid w:val="00634106"/>
    <w:rsid w:val="0063415D"/>
    <w:rsid w:val="006346FF"/>
    <w:rsid w:val="0063483A"/>
    <w:rsid w:val="00634A27"/>
    <w:rsid w:val="00634B48"/>
    <w:rsid w:val="00634B61"/>
    <w:rsid w:val="006351DB"/>
    <w:rsid w:val="006356CF"/>
    <w:rsid w:val="00635F73"/>
    <w:rsid w:val="0063648F"/>
    <w:rsid w:val="00636B1A"/>
    <w:rsid w:val="00636BD7"/>
    <w:rsid w:val="00636CDA"/>
    <w:rsid w:val="00636FEE"/>
    <w:rsid w:val="0063703D"/>
    <w:rsid w:val="00637067"/>
    <w:rsid w:val="00637069"/>
    <w:rsid w:val="00637A42"/>
    <w:rsid w:val="00637BBE"/>
    <w:rsid w:val="00637CFA"/>
    <w:rsid w:val="00637D45"/>
    <w:rsid w:val="006401BA"/>
    <w:rsid w:val="0064064F"/>
    <w:rsid w:val="00640C20"/>
    <w:rsid w:val="00641650"/>
    <w:rsid w:val="00641841"/>
    <w:rsid w:val="00641AEA"/>
    <w:rsid w:val="0064212E"/>
    <w:rsid w:val="006426A5"/>
    <w:rsid w:val="00644DC5"/>
    <w:rsid w:val="00644E4C"/>
    <w:rsid w:val="006452A8"/>
    <w:rsid w:val="0064555E"/>
    <w:rsid w:val="0064579C"/>
    <w:rsid w:val="006461BB"/>
    <w:rsid w:val="0064724F"/>
    <w:rsid w:val="006474CA"/>
    <w:rsid w:val="00647B2F"/>
    <w:rsid w:val="00647C1C"/>
    <w:rsid w:val="00647E36"/>
    <w:rsid w:val="0065010B"/>
    <w:rsid w:val="00650622"/>
    <w:rsid w:val="00650C21"/>
    <w:rsid w:val="0065128B"/>
    <w:rsid w:val="006513B5"/>
    <w:rsid w:val="006514AE"/>
    <w:rsid w:val="0065155F"/>
    <w:rsid w:val="00651716"/>
    <w:rsid w:val="0065264C"/>
    <w:rsid w:val="00652B97"/>
    <w:rsid w:val="00652C41"/>
    <w:rsid w:val="00652F1A"/>
    <w:rsid w:val="00654171"/>
    <w:rsid w:val="006544BB"/>
    <w:rsid w:val="00655A8F"/>
    <w:rsid w:val="0065625A"/>
    <w:rsid w:val="00656428"/>
    <w:rsid w:val="006566C0"/>
    <w:rsid w:val="00656BF4"/>
    <w:rsid w:val="00656CC4"/>
    <w:rsid w:val="00656D61"/>
    <w:rsid w:val="00656DCF"/>
    <w:rsid w:val="006572A9"/>
    <w:rsid w:val="0065757E"/>
    <w:rsid w:val="00657C41"/>
    <w:rsid w:val="006602BA"/>
    <w:rsid w:val="00660877"/>
    <w:rsid w:val="00660A05"/>
    <w:rsid w:val="006610B9"/>
    <w:rsid w:val="006610C2"/>
    <w:rsid w:val="00661101"/>
    <w:rsid w:val="006615F0"/>
    <w:rsid w:val="00661AD4"/>
    <w:rsid w:val="006623E5"/>
    <w:rsid w:val="00662464"/>
    <w:rsid w:val="00663988"/>
    <w:rsid w:val="006639D1"/>
    <w:rsid w:val="006640D6"/>
    <w:rsid w:val="006646C1"/>
    <w:rsid w:val="0066498D"/>
    <w:rsid w:val="00664AFB"/>
    <w:rsid w:val="00664EE9"/>
    <w:rsid w:val="00665A94"/>
    <w:rsid w:val="00665ECD"/>
    <w:rsid w:val="006664CE"/>
    <w:rsid w:val="0066656B"/>
    <w:rsid w:val="00666A27"/>
    <w:rsid w:val="00666B85"/>
    <w:rsid w:val="00666F6D"/>
    <w:rsid w:val="006674E6"/>
    <w:rsid w:val="00667657"/>
    <w:rsid w:val="006676E8"/>
    <w:rsid w:val="006677FA"/>
    <w:rsid w:val="00667803"/>
    <w:rsid w:val="00667B77"/>
    <w:rsid w:val="00667F19"/>
    <w:rsid w:val="00670468"/>
    <w:rsid w:val="00670DE2"/>
    <w:rsid w:val="0067103D"/>
    <w:rsid w:val="0067137B"/>
    <w:rsid w:val="0067142A"/>
    <w:rsid w:val="00672462"/>
    <w:rsid w:val="0067253C"/>
    <w:rsid w:val="00672F92"/>
    <w:rsid w:val="00672FAA"/>
    <w:rsid w:val="0067366B"/>
    <w:rsid w:val="00673733"/>
    <w:rsid w:val="006738B0"/>
    <w:rsid w:val="00674069"/>
    <w:rsid w:val="00674D3F"/>
    <w:rsid w:val="00674F94"/>
    <w:rsid w:val="0067561A"/>
    <w:rsid w:val="006760A7"/>
    <w:rsid w:val="00676198"/>
    <w:rsid w:val="006761C6"/>
    <w:rsid w:val="00676936"/>
    <w:rsid w:val="00676C2B"/>
    <w:rsid w:val="00676C91"/>
    <w:rsid w:val="0067719E"/>
    <w:rsid w:val="00677CF1"/>
    <w:rsid w:val="006807A0"/>
    <w:rsid w:val="006808E7"/>
    <w:rsid w:val="006809B8"/>
    <w:rsid w:val="00681993"/>
    <w:rsid w:val="00681C9C"/>
    <w:rsid w:val="00681F30"/>
    <w:rsid w:val="00682723"/>
    <w:rsid w:val="006829D0"/>
    <w:rsid w:val="00682AF9"/>
    <w:rsid w:val="00682C0A"/>
    <w:rsid w:val="00682E58"/>
    <w:rsid w:val="006830A3"/>
    <w:rsid w:val="00683563"/>
    <w:rsid w:val="006837F8"/>
    <w:rsid w:val="006838C6"/>
    <w:rsid w:val="00683F80"/>
    <w:rsid w:val="00684287"/>
    <w:rsid w:val="00684938"/>
    <w:rsid w:val="0068563D"/>
    <w:rsid w:val="006859AC"/>
    <w:rsid w:val="00685E99"/>
    <w:rsid w:val="006862D4"/>
    <w:rsid w:val="00686376"/>
    <w:rsid w:val="006865A4"/>
    <w:rsid w:val="00686759"/>
    <w:rsid w:val="006868B9"/>
    <w:rsid w:val="00686AF7"/>
    <w:rsid w:val="00687A0F"/>
    <w:rsid w:val="00687E1A"/>
    <w:rsid w:val="0069076A"/>
    <w:rsid w:val="00690AA9"/>
    <w:rsid w:val="00691434"/>
    <w:rsid w:val="0069170C"/>
    <w:rsid w:val="00691F5E"/>
    <w:rsid w:val="006920A7"/>
    <w:rsid w:val="0069240C"/>
    <w:rsid w:val="00692468"/>
    <w:rsid w:val="006927CB"/>
    <w:rsid w:val="006927FC"/>
    <w:rsid w:val="00692A91"/>
    <w:rsid w:val="00693065"/>
    <w:rsid w:val="006932E0"/>
    <w:rsid w:val="006933E8"/>
    <w:rsid w:val="0069359F"/>
    <w:rsid w:val="00693C01"/>
    <w:rsid w:val="00693E5D"/>
    <w:rsid w:val="00693FA8"/>
    <w:rsid w:val="006941ED"/>
    <w:rsid w:val="0069435A"/>
    <w:rsid w:val="006943CB"/>
    <w:rsid w:val="00694680"/>
    <w:rsid w:val="00694AA8"/>
    <w:rsid w:val="006950D1"/>
    <w:rsid w:val="00695214"/>
    <w:rsid w:val="00695219"/>
    <w:rsid w:val="00695613"/>
    <w:rsid w:val="00695891"/>
    <w:rsid w:val="006958DA"/>
    <w:rsid w:val="00695A30"/>
    <w:rsid w:val="00696326"/>
    <w:rsid w:val="006967FA"/>
    <w:rsid w:val="00696A0F"/>
    <w:rsid w:val="00696C45"/>
    <w:rsid w:val="00696CFD"/>
    <w:rsid w:val="006970E7"/>
    <w:rsid w:val="00697302"/>
    <w:rsid w:val="006976BB"/>
    <w:rsid w:val="006A03CC"/>
    <w:rsid w:val="006A079F"/>
    <w:rsid w:val="006A092B"/>
    <w:rsid w:val="006A0C56"/>
    <w:rsid w:val="006A0E61"/>
    <w:rsid w:val="006A1220"/>
    <w:rsid w:val="006A276B"/>
    <w:rsid w:val="006A2CDA"/>
    <w:rsid w:val="006A2D72"/>
    <w:rsid w:val="006A37E2"/>
    <w:rsid w:val="006A3823"/>
    <w:rsid w:val="006A39CF"/>
    <w:rsid w:val="006A3DC5"/>
    <w:rsid w:val="006A4092"/>
    <w:rsid w:val="006A40EA"/>
    <w:rsid w:val="006A4688"/>
    <w:rsid w:val="006A4DAA"/>
    <w:rsid w:val="006A4EAD"/>
    <w:rsid w:val="006A4EE3"/>
    <w:rsid w:val="006A50BB"/>
    <w:rsid w:val="006A513B"/>
    <w:rsid w:val="006A5350"/>
    <w:rsid w:val="006A53F8"/>
    <w:rsid w:val="006A590D"/>
    <w:rsid w:val="006A61D0"/>
    <w:rsid w:val="006A6377"/>
    <w:rsid w:val="006A644C"/>
    <w:rsid w:val="006A6742"/>
    <w:rsid w:val="006A6DC8"/>
    <w:rsid w:val="006B01B0"/>
    <w:rsid w:val="006B02F7"/>
    <w:rsid w:val="006B0A5F"/>
    <w:rsid w:val="006B1169"/>
    <w:rsid w:val="006B15CF"/>
    <w:rsid w:val="006B18AD"/>
    <w:rsid w:val="006B1A0C"/>
    <w:rsid w:val="006B1E21"/>
    <w:rsid w:val="006B1E68"/>
    <w:rsid w:val="006B2063"/>
    <w:rsid w:val="006B21E1"/>
    <w:rsid w:val="006B226D"/>
    <w:rsid w:val="006B2ADD"/>
    <w:rsid w:val="006B2AF4"/>
    <w:rsid w:val="006B2ED5"/>
    <w:rsid w:val="006B3338"/>
    <w:rsid w:val="006B34AB"/>
    <w:rsid w:val="006B35BF"/>
    <w:rsid w:val="006B396F"/>
    <w:rsid w:val="006B3A9C"/>
    <w:rsid w:val="006B3CF1"/>
    <w:rsid w:val="006B3E97"/>
    <w:rsid w:val="006B4DAA"/>
    <w:rsid w:val="006B5ED5"/>
    <w:rsid w:val="006B61CB"/>
    <w:rsid w:val="006B6203"/>
    <w:rsid w:val="006B71B7"/>
    <w:rsid w:val="006B76ED"/>
    <w:rsid w:val="006B7743"/>
    <w:rsid w:val="006B7A2D"/>
    <w:rsid w:val="006B7ADE"/>
    <w:rsid w:val="006B7D07"/>
    <w:rsid w:val="006B7F6E"/>
    <w:rsid w:val="006C01A8"/>
    <w:rsid w:val="006C0752"/>
    <w:rsid w:val="006C195D"/>
    <w:rsid w:val="006C2178"/>
    <w:rsid w:val="006C21C8"/>
    <w:rsid w:val="006C2484"/>
    <w:rsid w:val="006C25D6"/>
    <w:rsid w:val="006C2B43"/>
    <w:rsid w:val="006C32DA"/>
    <w:rsid w:val="006C32FC"/>
    <w:rsid w:val="006C34EE"/>
    <w:rsid w:val="006C374A"/>
    <w:rsid w:val="006C375A"/>
    <w:rsid w:val="006C39CA"/>
    <w:rsid w:val="006C3B4B"/>
    <w:rsid w:val="006C3C52"/>
    <w:rsid w:val="006C4278"/>
    <w:rsid w:val="006C4595"/>
    <w:rsid w:val="006C5317"/>
    <w:rsid w:val="006C56BC"/>
    <w:rsid w:val="006C5852"/>
    <w:rsid w:val="006C5B06"/>
    <w:rsid w:val="006C61E5"/>
    <w:rsid w:val="006C6BE7"/>
    <w:rsid w:val="006C6E7C"/>
    <w:rsid w:val="006C74ED"/>
    <w:rsid w:val="006C7923"/>
    <w:rsid w:val="006C7953"/>
    <w:rsid w:val="006C7DF8"/>
    <w:rsid w:val="006D002A"/>
    <w:rsid w:val="006D0358"/>
    <w:rsid w:val="006D09C9"/>
    <w:rsid w:val="006D0D51"/>
    <w:rsid w:val="006D0E67"/>
    <w:rsid w:val="006D1550"/>
    <w:rsid w:val="006D1846"/>
    <w:rsid w:val="006D19B2"/>
    <w:rsid w:val="006D25DB"/>
    <w:rsid w:val="006D2645"/>
    <w:rsid w:val="006D336B"/>
    <w:rsid w:val="006D346B"/>
    <w:rsid w:val="006D34B5"/>
    <w:rsid w:val="006D35E1"/>
    <w:rsid w:val="006D3E3B"/>
    <w:rsid w:val="006D4806"/>
    <w:rsid w:val="006D4934"/>
    <w:rsid w:val="006D4C9A"/>
    <w:rsid w:val="006D4F0C"/>
    <w:rsid w:val="006D4F79"/>
    <w:rsid w:val="006D580C"/>
    <w:rsid w:val="006D5CDB"/>
    <w:rsid w:val="006D6218"/>
    <w:rsid w:val="006D69EB"/>
    <w:rsid w:val="006D6B8A"/>
    <w:rsid w:val="006D6EFA"/>
    <w:rsid w:val="006D6F63"/>
    <w:rsid w:val="006D73C4"/>
    <w:rsid w:val="006E0591"/>
    <w:rsid w:val="006E0DDF"/>
    <w:rsid w:val="006E2422"/>
    <w:rsid w:val="006E2435"/>
    <w:rsid w:val="006E26E2"/>
    <w:rsid w:val="006E277A"/>
    <w:rsid w:val="006E2C95"/>
    <w:rsid w:val="006E2D7B"/>
    <w:rsid w:val="006E3978"/>
    <w:rsid w:val="006E3C75"/>
    <w:rsid w:val="006E40F7"/>
    <w:rsid w:val="006E43D5"/>
    <w:rsid w:val="006E482F"/>
    <w:rsid w:val="006E536B"/>
    <w:rsid w:val="006E58FB"/>
    <w:rsid w:val="006E5999"/>
    <w:rsid w:val="006E5CAC"/>
    <w:rsid w:val="006E676F"/>
    <w:rsid w:val="006E6B8B"/>
    <w:rsid w:val="006E79CF"/>
    <w:rsid w:val="006E7E4C"/>
    <w:rsid w:val="006F0168"/>
    <w:rsid w:val="006F0585"/>
    <w:rsid w:val="006F05A0"/>
    <w:rsid w:val="006F08C4"/>
    <w:rsid w:val="006F0C76"/>
    <w:rsid w:val="006F0E96"/>
    <w:rsid w:val="006F116E"/>
    <w:rsid w:val="006F1609"/>
    <w:rsid w:val="006F1659"/>
    <w:rsid w:val="006F192F"/>
    <w:rsid w:val="006F1BAF"/>
    <w:rsid w:val="006F20EC"/>
    <w:rsid w:val="006F2438"/>
    <w:rsid w:val="006F25D1"/>
    <w:rsid w:val="006F2734"/>
    <w:rsid w:val="006F3074"/>
    <w:rsid w:val="006F30C8"/>
    <w:rsid w:val="006F364E"/>
    <w:rsid w:val="006F37CE"/>
    <w:rsid w:val="006F39B8"/>
    <w:rsid w:val="006F433B"/>
    <w:rsid w:val="006F4750"/>
    <w:rsid w:val="006F4956"/>
    <w:rsid w:val="006F4B15"/>
    <w:rsid w:val="006F4FBF"/>
    <w:rsid w:val="006F54A9"/>
    <w:rsid w:val="006F568D"/>
    <w:rsid w:val="006F59F9"/>
    <w:rsid w:val="006F5E9F"/>
    <w:rsid w:val="006F6030"/>
    <w:rsid w:val="006F60FF"/>
    <w:rsid w:val="006F63CE"/>
    <w:rsid w:val="006F6650"/>
    <w:rsid w:val="006F6B1D"/>
    <w:rsid w:val="006F6B9E"/>
    <w:rsid w:val="006F70A9"/>
    <w:rsid w:val="006F7127"/>
    <w:rsid w:val="006F75AC"/>
    <w:rsid w:val="006F75E2"/>
    <w:rsid w:val="006F7BB1"/>
    <w:rsid w:val="007008F0"/>
    <w:rsid w:val="00701AAC"/>
    <w:rsid w:val="00701C03"/>
    <w:rsid w:val="007020FB"/>
    <w:rsid w:val="007020FD"/>
    <w:rsid w:val="00702181"/>
    <w:rsid w:val="00702505"/>
    <w:rsid w:val="00702590"/>
    <w:rsid w:val="00702980"/>
    <w:rsid w:val="007034DD"/>
    <w:rsid w:val="00703D7B"/>
    <w:rsid w:val="00704078"/>
    <w:rsid w:val="007040B2"/>
    <w:rsid w:val="00704172"/>
    <w:rsid w:val="00704748"/>
    <w:rsid w:val="00704F55"/>
    <w:rsid w:val="00705363"/>
    <w:rsid w:val="0070568A"/>
    <w:rsid w:val="00705C32"/>
    <w:rsid w:val="0070610F"/>
    <w:rsid w:val="00706198"/>
    <w:rsid w:val="00706577"/>
    <w:rsid w:val="00706F2A"/>
    <w:rsid w:val="007073F2"/>
    <w:rsid w:val="007074AA"/>
    <w:rsid w:val="00707987"/>
    <w:rsid w:val="00710185"/>
    <w:rsid w:val="0071034B"/>
    <w:rsid w:val="007105CA"/>
    <w:rsid w:val="00710C7B"/>
    <w:rsid w:val="00710E1F"/>
    <w:rsid w:val="0071118D"/>
    <w:rsid w:val="00711665"/>
    <w:rsid w:val="0071191B"/>
    <w:rsid w:val="007121DC"/>
    <w:rsid w:val="007122EA"/>
    <w:rsid w:val="007124CE"/>
    <w:rsid w:val="007128DC"/>
    <w:rsid w:val="00712945"/>
    <w:rsid w:val="00712B25"/>
    <w:rsid w:val="00712F84"/>
    <w:rsid w:val="0071300D"/>
    <w:rsid w:val="0071343F"/>
    <w:rsid w:val="00713538"/>
    <w:rsid w:val="00713CED"/>
    <w:rsid w:val="00713D37"/>
    <w:rsid w:val="00713DA8"/>
    <w:rsid w:val="007140F1"/>
    <w:rsid w:val="0071410B"/>
    <w:rsid w:val="00714494"/>
    <w:rsid w:val="00714809"/>
    <w:rsid w:val="007149AE"/>
    <w:rsid w:val="00714A4C"/>
    <w:rsid w:val="00714F61"/>
    <w:rsid w:val="00715D77"/>
    <w:rsid w:val="007167AF"/>
    <w:rsid w:val="00716C30"/>
    <w:rsid w:val="00716E52"/>
    <w:rsid w:val="00716EBC"/>
    <w:rsid w:val="00716F88"/>
    <w:rsid w:val="0071705C"/>
    <w:rsid w:val="00717B77"/>
    <w:rsid w:val="007210B4"/>
    <w:rsid w:val="007211C1"/>
    <w:rsid w:val="007212E4"/>
    <w:rsid w:val="007218D3"/>
    <w:rsid w:val="00721B56"/>
    <w:rsid w:val="00721C1C"/>
    <w:rsid w:val="00721D22"/>
    <w:rsid w:val="00721EB1"/>
    <w:rsid w:val="00721F59"/>
    <w:rsid w:val="00722523"/>
    <w:rsid w:val="007228AC"/>
    <w:rsid w:val="00722CE4"/>
    <w:rsid w:val="00723A06"/>
    <w:rsid w:val="00723DE2"/>
    <w:rsid w:val="0072413C"/>
    <w:rsid w:val="0072444C"/>
    <w:rsid w:val="00724544"/>
    <w:rsid w:val="00724872"/>
    <w:rsid w:val="00724B8A"/>
    <w:rsid w:val="007251C3"/>
    <w:rsid w:val="007255C9"/>
    <w:rsid w:val="007257D2"/>
    <w:rsid w:val="00725838"/>
    <w:rsid w:val="00726228"/>
    <w:rsid w:val="00726550"/>
    <w:rsid w:val="00726D6D"/>
    <w:rsid w:val="00727015"/>
    <w:rsid w:val="00727037"/>
    <w:rsid w:val="0072751F"/>
    <w:rsid w:val="0072774E"/>
    <w:rsid w:val="00727F60"/>
    <w:rsid w:val="00727F81"/>
    <w:rsid w:val="0073006D"/>
    <w:rsid w:val="0073048D"/>
    <w:rsid w:val="007307E5"/>
    <w:rsid w:val="007308FC"/>
    <w:rsid w:val="007309CB"/>
    <w:rsid w:val="00730CA9"/>
    <w:rsid w:val="00730D00"/>
    <w:rsid w:val="00731294"/>
    <w:rsid w:val="007312DB"/>
    <w:rsid w:val="007314EA"/>
    <w:rsid w:val="0073161A"/>
    <w:rsid w:val="00731D12"/>
    <w:rsid w:val="00731EFE"/>
    <w:rsid w:val="00732075"/>
    <w:rsid w:val="007328A1"/>
    <w:rsid w:val="00732C5A"/>
    <w:rsid w:val="007332B2"/>
    <w:rsid w:val="007332B3"/>
    <w:rsid w:val="00733543"/>
    <w:rsid w:val="0073366D"/>
    <w:rsid w:val="007341F6"/>
    <w:rsid w:val="00734F4C"/>
    <w:rsid w:val="0073539F"/>
    <w:rsid w:val="00735AC7"/>
    <w:rsid w:val="00735ADB"/>
    <w:rsid w:val="00735B90"/>
    <w:rsid w:val="00735BE0"/>
    <w:rsid w:val="00735F89"/>
    <w:rsid w:val="0073620E"/>
    <w:rsid w:val="007368BF"/>
    <w:rsid w:val="00736E4D"/>
    <w:rsid w:val="00737897"/>
    <w:rsid w:val="00737D32"/>
    <w:rsid w:val="00740234"/>
    <w:rsid w:val="007405E2"/>
    <w:rsid w:val="00740694"/>
    <w:rsid w:val="00740AAE"/>
    <w:rsid w:val="00740C3F"/>
    <w:rsid w:val="0074117E"/>
    <w:rsid w:val="007411B8"/>
    <w:rsid w:val="00741219"/>
    <w:rsid w:val="007415BF"/>
    <w:rsid w:val="00741849"/>
    <w:rsid w:val="00741F01"/>
    <w:rsid w:val="00741F63"/>
    <w:rsid w:val="00742534"/>
    <w:rsid w:val="0074296B"/>
    <w:rsid w:val="007436A0"/>
    <w:rsid w:val="007437A6"/>
    <w:rsid w:val="00743A7D"/>
    <w:rsid w:val="00743BD0"/>
    <w:rsid w:val="00743FC4"/>
    <w:rsid w:val="0074411B"/>
    <w:rsid w:val="0074448B"/>
    <w:rsid w:val="007445A2"/>
    <w:rsid w:val="007445BF"/>
    <w:rsid w:val="0074466D"/>
    <w:rsid w:val="00744804"/>
    <w:rsid w:val="007449CA"/>
    <w:rsid w:val="007459BE"/>
    <w:rsid w:val="00745A68"/>
    <w:rsid w:val="00745BD1"/>
    <w:rsid w:val="0074641A"/>
    <w:rsid w:val="00746570"/>
    <w:rsid w:val="007469B5"/>
    <w:rsid w:val="007475F5"/>
    <w:rsid w:val="00747F61"/>
    <w:rsid w:val="00750C28"/>
    <w:rsid w:val="00750CA0"/>
    <w:rsid w:val="00751494"/>
    <w:rsid w:val="00751627"/>
    <w:rsid w:val="00751927"/>
    <w:rsid w:val="00751A89"/>
    <w:rsid w:val="00752CEF"/>
    <w:rsid w:val="00753401"/>
    <w:rsid w:val="00753C03"/>
    <w:rsid w:val="007545A0"/>
    <w:rsid w:val="007546F0"/>
    <w:rsid w:val="00754ACA"/>
    <w:rsid w:val="00754BF4"/>
    <w:rsid w:val="00755086"/>
    <w:rsid w:val="007552E7"/>
    <w:rsid w:val="007554C7"/>
    <w:rsid w:val="00755892"/>
    <w:rsid w:val="00755D12"/>
    <w:rsid w:val="00755F3E"/>
    <w:rsid w:val="007560AE"/>
    <w:rsid w:val="0075643F"/>
    <w:rsid w:val="0075648E"/>
    <w:rsid w:val="00756E4A"/>
    <w:rsid w:val="00757D40"/>
    <w:rsid w:val="0076006D"/>
    <w:rsid w:val="007601B0"/>
    <w:rsid w:val="00760796"/>
    <w:rsid w:val="00761183"/>
    <w:rsid w:val="007612A6"/>
    <w:rsid w:val="0076140B"/>
    <w:rsid w:val="0076155C"/>
    <w:rsid w:val="007615AF"/>
    <w:rsid w:val="007616AD"/>
    <w:rsid w:val="00761AF7"/>
    <w:rsid w:val="0076230B"/>
    <w:rsid w:val="0076250E"/>
    <w:rsid w:val="007629D5"/>
    <w:rsid w:val="00762B95"/>
    <w:rsid w:val="007636DD"/>
    <w:rsid w:val="00763892"/>
    <w:rsid w:val="00763896"/>
    <w:rsid w:val="00764029"/>
    <w:rsid w:val="007645C8"/>
    <w:rsid w:val="00764DD6"/>
    <w:rsid w:val="007650D1"/>
    <w:rsid w:val="00765F0D"/>
    <w:rsid w:val="0076602B"/>
    <w:rsid w:val="007668C4"/>
    <w:rsid w:val="00767571"/>
    <w:rsid w:val="00767BF3"/>
    <w:rsid w:val="00767E1B"/>
    <w:rsid w:val="00770072"/>
    <w:rsid w:val="00771256"/>
    <w:rsid w:val="00771304"/>
    <w:rsid w:val="00771C82"/>
    <w:rsid w:val="00771C9B"/>
    <w:rsid w:val="00771F8C"/>
    <w:rsid w:val="00773907"/>
    <w:rsid w:val="007739C8"/>
    <w:rsid w:val="00774C28"/>
    <w:rsid w:val="00774DCD"/>
    <w:rsid w:val="0077503F"/>
    <w:rsid w:val="00775087"/>
    <w:rsid w:val="00775B33"/>
    <w:rsid w:val="00775EC6"/>
    <w:rsid w:val="00775FB5"/>
    <w:rsid w:val="007763F9"/>
    <w:rsid w:val="00776CB2"/>
    <w:rsid w:val="0077783A"/>
    <w:rsid w:val="00777955"/>
    <w:rsid w:val="00777D93"/>
    <w:rsid w:val="00777E16"/>
    <w:rsid w:val="0078079D"/>
    <w:rsid w:val="00780BAA"/>
    <w:rsid w:val="00780D82"/>
    <w:rsid w:val="00781CBE"/>
    <w:rsid w:val="00781D5F"/>
    <w:rsid w:val="00781E06"/>
    <w:rsid w:val="0078234F"/>
    <w:rsid w:val="00782633"/>
    <w:rsid w:val="0078272E"/>
    <w:rsid w:val="00782A83"/>
    <w:rsid w:val="00782E59"/>
    <w:rsid w:val="00782EAB"/>
    <w:rsid w:val="00783277"/>
    <w:rsid w:val="00783655"/>
    <w:rsid w:val="00783656"/>
    <w:rsid w:val="00783F05"/>
    <w:rsid w:val="007840E2"/>
    <w:rsid w:val="00784C88"/>
    <w:rsid w:val="00784FA3"/>
    <w:rsid w:val="007850F6"/>
    <w:rsid w:val="007854A3"/>
    <w:rsid w:val="00785B82"/>
    <w:rsid w:val="00785BEA"/>
    <w:rsid w:val="00786201"/>
    <w:rsid w:val="0078636F"/>
    <w:rsid w:val="00786AE4"/>
    <w:rsid w:val="00787027"/>
    <w:rsid w:val="0078711D"/>
    <w:rsid w:val="00787355"/>
    <w:rsid w:val="0078761B"/>
    <w:rsid w:val="00787E8D"/>
    <w:rsid w:val="00791DBE"/>
    <w:rsid w:val="00791E20"/>
    <w:rsid w:val="00793711"/>
    <w:rsid w:val="00793958"/>
    <w:rsid w:val="00793F03"/>
    <w:rsid w:val="007942DB"/>
    <w:rsid w:val="00794C3C"/>
    <w:rsid w:val="00795E61"/>
    <w:rsid w:val="007962C9"/>
    <w:rsid w:val="00796653"/>
    <w:rsid w:val="0079738D"/>
    <w:rsid w:val="00797A49"/>
    <w:rsid w:val="00797C32"/>
    <w:rsid w:val="007A05B1"/>
    <w:rsid w:val="007A0B33"/>
    <w:rsid w:val="007A0D52"/>
    <w:rsid w:val="007A1485"/>
    <w:rsid w:val="007A1591"/>
    <w:rsid w:val="007A15F9"/>
    <w:rsid w:val="007A2307"/>
    <w:rsid w:val="007A2360"/>
    <w:rsid w:val="007A23AE"/>
    <w:rsid w:val="007A2881"/>
    <w:rsid w:val="007A2D36"/>
    <w:rsid w:val="007A2DCE"/>
    <w:rsid w:val="007A2E13"/>
    <w:rsid w:val="007A2E87"/>
    <w:rsid w:val="007A3686"/>
    <w:rsid w:val="007A3D1C"/>
    <w:rsid w:val="007A3E59"/>
    <w:rsid w:val="007A4359"/>
    <w:rsid w:val="007A44FB"/>
    <w:rsid w:val="007A4DBE"/>
    <w:rsid w:val="007A4E85"/>
    <w:rsid w:val="007A5456"/>
    <w:rsid w:val="007A565E"/>
    <w:rsid w:val="007A5695"/>
    <w:rsid w:val="007A5AC9"/>
    <w:rsid w:val="007A5CEA"/>
    <w:rsid w:val="007A6C1A"/>
    <w:rsid w:val="007A6FBF"/>
    <w:rsid w:val="007A70F0"/>
    <w:rsid w:val="007A7B98"/>
    <w:rsid w:val="007A7D89"/>
    <w:rsid w:val="007A7DEC"/>
    <w:rsid w:val="007A7F3F"/>
    <w:rsid w:val="007B006F"/>
    <w:rsid w:val="007B0606"/>
    <w:rsid w:val="007B0DE8"/>
    <w:rsid w:val="007B0F06"/>
    <w:rsid w:val="007B1491"/>
    <w:rsid w:val="007B16A5"/>
    <w:rsid w:val="007B19AF"/>
    <w:rsid w:val="007B1E1B"/>
    <w:rsid w:val="007B2D43"/>
    <w:rsid w:val="007B2E15"/>
    <w:rsid w:val="007B3078"/>
    <w:rsid w:val="007B34C9"/>
    <w:rsid w:val="007B35EE"/>
    <w:rsid w:val="007B38DE"/>
    <w:rsid w:val="007B3B96"/>
    <w:rsid w:val="007B3E77"/>
    <w:rsid w:val="007B3F25"/>
    <w:rsid w:val="007B4037"/>
    <w:rsid w:val="007B4222"/>
    <w:rsid w:val="007B4442"/>
    <w:rsid w:val="007B463C"/>
    <w:rsid w:val="007B48C3"/>
    <w:rsid w:val="007B520A"/>
    <w:rsid w:val="007B5520"/>
    <w:rsid w:val="007B56D0"/>
    <w:rsid w:val="007B5B2C"/>
    <w:rsid w:val="007B5C18"/>
    <w:rsid w:val="007B5D2F"/>
    <w:rsid w:val="007B6231"/>
    <w:rsid w:val="007B6FD1"/>
    <w:rsid w:val="007B7670"/>
    <w:rsid w:val="007B78F7"/>
    <w:rsid w:val="007B7CFC"/>
    <w:rsid w:val="007C006F"/>
    <w:rsid w:val="007C0263"/>
    <w:rsid w:val="007C091D"/>
    <w:rsid w:val="007C0B17"/>
    <w:rsid w:val="007C12C4"/>
    <w:rsid w:val="007C1C7C"/>
    <w:rsid w:val="007C1E6B"/>
    <w:rsid w:val="007C1FAE"/>
    <w:rsid w:val="007C25D0"/>
    <w:rsid w:val="007C282D"/>
    <w:rsid w:val="007C3242"/>
    <w:rsid w:val="007C33F0"/>
    <w:rsid w:val="007C3C36"/>
    <w:rsid w:val="007C3CE2"/>
    <w:rsid w:val="007C3F35"/>
    <w:rsid w:val="007C45BA"/>
    <w:rsid w:val="007C478F"/>
    <w:rsid w:val="007C4A3E"/>
    <w:rsid w:val="007C5360"/>
    <w:rsid w:val="007C5561"/>
    <w:rsid w:val="007C56C0"/>
    <w:rsid w:val="007C5C40"/>
    <w:rsid w:val="007C60A3"/>
    <w:rsid w:val="007C63B1"/>
    <w:rsid w:val="007C6769"/>
    <w:rsid w:val="007C68B2"/>
    <w:rsid w:val="007C6A1D"/>
    <w:rsid w:val="007C6EC5"/>
    <w:rsid w:val="007C703E"/>
    <w:rsid w:val="007C7ED0"/>
    <w:rsid w:val="007D016E"/>
    <w:rsid w:val="007D0392"/>
    <w:rsid w:val="007D051E"/>
    <w:rsid w:val="007D094F"/>
    <w:rsid w:val="007D0BC1"/>
    <w:rsid w:val="007D109B"/>
    <w:rsid w:val="007D1D3D"/>
    <w:rsid w:val="007D1D51"/>
    <w:rsid w:val="007D1D5C"/>
    <w:rsid w:val="007D1D7A"/>
    <w:rsid w:val="007D226F"/>
    <w:rsid w:val="007D2EDF"/>
    <w:rsid w:val="007D313C"/>
    <w:rsid w:val="007D3254"/>
    <w:rsid w:val="007D3364"/>
    <w:rsid w:val="007D3430"/>
    <w:rsid w:val="007D3755"/>
    <w:rsid w:val="007D4089"/>
    <w:rsid w:val="007D49D1"/>
    <w:rsid w:val="007D4A30"/>
    <w:rsid w:val="007D4C3D"/>
    <w:rsid w:val="007D5491"/>
    <w:rsid w:val="007D58EF"/>
    <w:rsid w:val="007D60BE"/>
    <w:rsid w:val="007D6341"/>
    <w:rsid w:val="007D6368"/>
    <w:rsid w:val="007D6DE6"/>
    <w:rsid w:val="007D7748"/>
    <w:rsid w:val="007D77D3"/>
    <w:rsid w:val="007E06F5"/>
    <w:rsid w:val="007E07CA"/>
    <w:rsid w:val="007E0A09"/>
    <w:rsid w:val="007E12E5"/>
    <w:rsid w:val="007E16A6"/>
    <w:rsid w:val="007E17CC"/>
    <w:rsid w:val="007E1EA0"/>
    <w:rsid w:val="007E1FF6"/>
    <w:rsid w:val="007E28F9"/>
    <w:rsid w:val="007E2984"/>
    <w:rsid w:val="007E2EC2"/>
    <w:rsid w:val="007E312A"/>
    <w:rsid w:val="007E332E"/>
    <w:rsid w:val="007E3970"/>
    <w:rsid w:val="007E39A6"/>
    <w:rsid w:val="007E3A23"/>
    <w:rsid w:val="007E3D13"/>
    <w:rsid w:val="007E3D3F"/>
    <w:rsid w:val="007E4628"/>
    <w:rsid w:val="007E4FBC"/>
    <w:rsid w:val="007E55A1"/>
    <w:rsid w:val="007E57B6"/>
    <w:rsid w:val="007E60D6"/>
    <w:rsid w:val="007E64CB"/>
    <w:rsid w:val="007E66FF"/>
    <w:rsid w:val="007E7110"/>
    <w:rsid w:val="007E75C4"/>
    <w:rsid w:val="007E79CD"/>
    <w:rsid w:val="007E7AB8"/>
    <w:rsid w:val="007E7B6F"/>
    <w:rsid w:val="007E7E0B"/>
    <w:rsid w:val="007F00F8"/>
    <w:rsid w:val="007F03D2"/>
    <w:rsid w:val="007F11AE"/>
    <w:rsid w:val="007F1871"/>
    <w:rsid w:val="007F1F3B"/>
    <w:rsid w:val="007F288B"/>
    <w:rsid w:val="007F28C0"/>
    <w:rsid w:val="007F3A5B"/>
    <w:rsid w:val="007F4662"/>
    <w:rsid w:val="007F48C6"/>
    <w:rsid w:val="007F5600"/>
    <w:rsid w:val="007F5AF3"/>
    <w:rsid w:val="007F5D57"/>
    <w:rsid w:val="007F609A"/>
    <w:rsid w:val="007F6212"/>
    <w:rsid w:val="007F643F"/>
    <w:rsid w:val="007F6AC2"/>
    <w:rsid w:val="007F6CC5"/>
    <w:rsid w:val="007F6D73"/>
    <w:rsid w:val="007F6FC0"/>
    <w:rsid w:val="007F7099"/>
    <w:rsid w:val="007F72AB"/>
    <w:rsid w:val="007F74AB"/>
    <w:rsid w:val="007F78BB"/>
    <w:rsid w:val="007F7966"/>
    <w:rsid w:val="00800A99"/>
    <w:rsid w:val="00800E94"/>
    <w:rsid w:val="00801EE4"/>
    <w:rsid w:val="00802012"/>
    <w:rsid w:val="008024FD"/>
    <w:rsid w:val="008028C3"/>
    <w:rsid w:val="0080292F"/>
    <w:rsid w:val="00802AF7"/>
    <w:rsid w:val="00802E9D"/>
    <w:rsid w:val="0080314D"/>
    <w:rsid w:val="0080392C"/>
    <w:rsid w:val="00803BAF"/>
    <w:rsid w:val="00803C5D"/>
    <w:rsid w:val="008043AC"/>
    <w:rsid w:val="00804480"/>
    <w:rsid w:val="00804492"/>
    <w:rsid w:val="0080485C"/>
    <w:rsid w:val="00804A42"/>
    <w:rsid w:val="00805350"/>
    <w:rsid w:val="008054AF"/>
    <w:rsid w:val="00805A99"/>
    <w:rsid w:val="00806111"/>
    <w:rsid w:val="00806392"/>
    <w:rsid w:val="008063AF"/>
    <w:rsid w:val="0080657A"/>
    <w:rsid w:val="00806ACB"/>
    <w:rsid w:val="00806B44"/>
    <w:rsid w:val="00806FDE"/>
    <w:rsid w:val="0080708A"/>
    <w:rsid w:val="00810559"/>
    <w:rsid w:val="00810D72"/>
    <w:rsid w:val="00811189"/>
    <w:rsid w:val="00811763"/>
    <w:rsid w:val="00811C2B"/>
    <w:rsid w:val="00811D21"/>
    <w:rsid w:val="008125DD"/>
    <w:rsid w:val="00812D50"/>
    <w:rsid w:val="00812E37"/>
    <w:rsid w:val="0081353C"/>
    <w:rsid w:val="008135E6"/>
    <w:rsid w:val="008139B5"/>
    <w:rsid w:val="00813D36"/>
    <w:rsid w:val="00813D9B"/>
    <w:rsid w:val="008146A0"/>
    <w:rsid w:val="00815275"/>
    <w:rsid w:val="00816041"/>
    <w:rsid w:val="0081620C"/>
    <w:rsid w:val="00816227"/>
    <w:rsid w:val="00816234"/>
    <w:rsid w:val="008165FC"/>
    <w:rsid w:val="008168B4"/>
    <w:rsid w:val="008174B9"/>
    <w:rsid w:val="0081771E"/>
    <w:rsid w:val="00817E6B"/>
    <w:rsid w:val="008201C9"/>
    <w:rsid w:val="00820677"/>
    <w:rsid w:val="008209A8"/>
    <w:rsid w:val="00821089"/>
    <w:rsid w:val="008215C9"/>
    <w:rsid w:val="008217D5"/>
    <w:rsid w:val="00821A43"/>
    <w:rsid w:val="00821D86"/>
    <w:rsid w:val="00821DA8"/>
    <w:rsid w:val="0082207E"/>
    <w:rsid w:val="0082231D"/>
    <w:rsid w:val="008225A9"/>
    <w:rsid w:val="0082263C"/>
    <w:rsid w:val="0082263D"/>
    <w:rsid w:val="00822766"/>
    <w:rsid w:val="00823079"/>
    <w:rsid w:val="008230BB"/>
    <w:rsid w:val="008231C5"/>
    <w:rsid w:val="0082358A"/>
    <w:rsid w:val="008239A9"/>
    <w:rsid w:val="0082496F"/>
    <w:rsid w:val="008249E9"/>
    <w:rsid w:val="00824D42"/>
    <w:rsid w:val="008250C3"/>
    <w:rsid w:val="00825325"/>
    <w:rsid w:val="00825462"/>
    <w:rsid w:val="008254A0"/>
    <w:rsid w:val="00825869"/>
    <w:rsid w:val="00825C9F"/>
    <w:rsid w:val="00826180"/>
    <w:rsid w:val="00826300"/>
    <w:rsid w:val="008263A0"/>
    <w:rsid w:val="008264A6"/>
    <w:rsid w:val="00826DCB"/>
    <w:rsid w:val="008278EA"/>
    <w:rsid w:val="00827F96"/>
    <w:rsid w:val="00830E6A"/>
    <w:rsid w:val="00830F8F"/>
    <w:rsid w:val="00830FDF"/>
    <w:rsid w:val="00831400"/>
    <w:rsid w:val="0083156D"/>
    <w:rsid w:val="00831594"/>
    <w:rsid w:val="008315B7"/>
    <w:rsid w:val="00831722"/>
    <w:rsid w:val="0083186A"/>
    <w:rsid w:val="00831AC5"/>
    <w:rsid w:val="00831C82"/>
    <w:rsid w:val="00832AE6"/>
    <w:rsid w:val="00832B4E"/>
    <w:rsid w:val="00832E5C"/>
    <w:rsid w:val="008330C6"/>
    <w:rsid w:val="00833129"/>
    <w:rsid w:val="00833219"/>
    <w:rsid w:val="00833A26"/>
    <w:rsid w:val="00833BB8"/>
    <w:rsid w:val="00833D78"/>
    <w:rsid w:val="00833EC2"/>
    <w:rsid w:val="008345EF"/>
    <w:rsid w:val="00834F33"/>
    <w:rsid w:val="0083507E"/>
    <w:rsid w:val="00835432"/>
    <w:rsid w:val="00835CB1"/>
    <w:rsid w:val="00835EFA"/>
    <w:rsid w:val="008361DC"/>
    <w:rsid w:val="00836BE3"/>
    <w:rsid w:val="00836DC8"/>
    <w:rsid w:val="00836DE0"/>
    <w:rsid w:val="00836F80"/>
    <w:rsid w:val="00837006"/>
    <w:rsid w:val="008373FA"/>
    <w:rsid w:val="00837486"/>
    <w:rsid w:val="00837519"/>
    <w:rsid w:val="0083775A"/>
    <w:rsid w:val="00837915"/>
    <w:rsid w:val="00840046"/>
    <w:rsid w:val="0084025C"/>
    <w:rsid w:val="00840961"/>
    <w:rsid w:val="00840B32"/>
    <w:rsid w:val="00840F8F"/>
    <w:rsid w:val="00841423"/>
    <w:rsid w:val="0084179A"/>
    <w:rsid w:val="00841BA7"/>
    <w:rsid w:val="00841C0E"/>
    <w:rsid w:val="00841DE2"/>
    <w:rsid w:val="00842317"/>
    <w:rsid w:val="00842403"/>
    <w:rsid w:val="00842EFE"/>
    <w:rsid w:val="00843507"/>
    <w:rsid w:val="008439FD"/>
    <w:rsid w:val="00843A4B"/>
    <w:rsid w:val="00843D1D"/>
    <w:rsid w:val="0084472B"/>
    <w:rsid w:val="00844806"/>
    <w:rsid w:val="00845A79"/>
    <w:rsid w:val="00845CA1"/>
    <w:rsid w:val="0084639F"/>
    <w:rsid w:val="00846CB5"/>
    <w:rsid w:val="00847714"/>
    <w:rsid w:val="00847904"/>
    <w:rsid w:val="00847C5E"/>
    <w:rsid w:val="00847E82"/>
    <w:rsid w:val="00847F41"/>
    <w:rsid w:val="00847FBE"/>
    <w:rsid w:val="00850356"/>
    <w:rsid w:val="00850396"/>
    <w:rsid w:val="008509EF"/>
    <w:rsid w:val="00850AE2"/>
    <w:rsid w:val="00850AFD"/>
    <w:rsid w:val="008511AA"/>
    <w:rsid w:val="008512E2"/>
    <w:rsid w:val="00851437"/>
    <w:rsid w:val="00851D25"/>
    <w:rsid w:val="00851D34"/>
    <w:rsid w:val="008520AC"/>
    <w:rsid w:val="008526B1"/>
    <w:rsid w:val="008529D6"/>
    <w:rsid w:val="00852C3C"/>
    <w:rsid w:val="00853500"/>
    <w:rsid w:val="00853FF6"/>
    <w:rsid w:val="008541DA"/>
    <w:rsid w:val="008545BC"/>
    <w:rsid w:val="008545E7"/>
    <w:rsid w:val="008546C7"/>
    <w:rsid w:val="00854C2D"/>
    <w:rsid w:val="00854CF9"/>
    <w:rsid w:val="008554DE"/>
    <w:rsid w:val="00855563"/>
    <w:rsid w:val="008557E5"/>
    <w:rsid w:val="008557EF"/>
    <w:rsid w:val="00856145"/>
    <w:rsid w:val="00856621"/>
    <w:rsid w:val="00856DB9"/>
    <w:rsid w:val="00857A72"/>
    <w:rsid w:val="00857C90"/>
    <w:rsid w:val="008601B8"/>
    <w:rsid w:val="00860445"/>
    <w:rsid w:val="0086057B"/>
    <w:rsid w:val="00860D54"/>
    <w:rsid w:val="00860E69"/>
    <w:rsid w:val="008618F1"/>
    <w:rsid w:val="0086192F"/>
    <w:rsid w:val="0086241E"/>
    <w:rsid w:val="00862B28"/>
    <w:rsid w:val="00862E9F"/>
    <w:rsid w:val="00862F29"/>
    <w:rsid w:val="008630ED"/>
    <w:rsid w:val="0086330C"/>
    <w:rsid w:val="00863A81"/>
    <w:rsid w:val="00863B1E"/>
    <w:rsid w:val="008649D3"/>
    <w:rsid w:val="00864CDF"/>
    <w:rsid w:val="00864D0A"/>
    <w:rsid w:val="00864FAD"/>
    <w:rsid w:val="00864FC3"/>
    <w:rsid w:val="008658E6"/>
    <w:rsid w:val="00865EE1"/>
    <w:rsid w:val="008664E0"/>
    <w:rsid w:val="008664EE"/>
    <w:rsid w:val="00866EDA"/>
    <w:rsid w:val="008678F9"/>
    <w:rsid w:val="00867CBC"/>
    <w:rsid w:val="00867EC9"/>
    <w:rsid w:val="0087000B"/>
    <w:rsid w:val="00870853"/>
    <w:rsid w:val="00870D71"/>
    <w:rsid w:val="00870EE0"/>
    <w:rsid w:val="008718F2"/>
    <w:rsid w:val="00871BA4"/>
    <w:rsid w:val="00871ECB"/>
    <w:rsid w:val="0087245B"/>
    <w:rsid w:val="00872FFF"/>
    <w:rsid w:val="00873029"/>
    <w:rsid w:val="0087308D"/>
    <w:rsid w:val="00873651"/>
    <w:rsid w:val="00874BC3"/>
    <w:rsid w:val="00875BC2"/>
    <w:rsid w:val="00875BD9"/>
    <w:rsid w:val="00875E77"/>
    <w:rsid w:val="00876021"/>
    <w:rsid w:val="00876441"/>
    <w:rsid w:val="0087682E"/>
    <w:rsid w:val="008769DA"/>
    <w:rsid w:val="0087768A"/>
    <w:rsid w:val="008801A3"/>
    <w:rsid w:val="00880B9A"/>
    <w:rsid w:val="00880F34"/>
    <w:rsid w:val="008811AC"/>
    <w:rsid w:val="008811D4"/>
    <w:rsid w:val="0088151B"/>
    <w:rsid w:val="008815D6"/>
    <w:rsid w:val="008818B8"/>
    <w:rsid w:val="00881C78"/>
    <w:rsid w:val="00881C7F"/>
    <w:rsid w:val="008820E2"/>
    <w:rsid w:val="0088222E"/>
    <w:rsid w:val="00882CBC"/>
    <w:rsid w:val="00882DA3"/>
    <w:rsid w:val="008834B4"/>
    <w:rsid w:val="0088355F"/>
    <w:rsid w:val="00883641"/>
    <w:rsid w:val="0088391B"/>
    <w:rsid w:val="0088461A"/>
    <w:rsid w:val="00885297"/>
    <w:rsid w:val="00885514"/>
    <w:rsid w:val="00885702"/>
    <w:rsid w:val="008857CD"/>
    <w:rsid w:val="00885AF3"/>
    <w:rsid w:val="00885E83"/>
    <w:rsid w:val="008863BF"/>
    <w:rsid w:val="00886B6D"/>
    <w:rsid w:val="00886D19"/>
    <w:rsid w:val="00887424"/>
    <w:rsid w:val="00887A89"/>
    <w:rsid w:val="00887CD6"/>
    <w:rsid w:val="0089000F"/>
    <w:rsid w:val="00890073"/>
    <w:rsid w:val="008901B8"/>
    <w:rsid w:val="00890B60"/>
    <w:rsid w:val="00890B80"/>
    <w:rsid w:val="00890E1F"/>
    <w:rsid w:val="00891C61"/>
    <w:rsid w:val="00891DBB"/>
    <w:rsid w:val="0089212A"/>
    <w:rsid w:val="00892AC0"/>
    <w:rsid w:val="00892BE8"/>
    <w:rsid w:val="0089374D"/>
    <w:rsid w:val="00893CB1"/>
    <w:rsid w:val="00893FDC"/>
    <w:rsid w:val="0089405E"/>
    <w:rsid w:val="008940F7"/>
    <w:rsid w:val="008945B6"/>
    <w:rsid w:val="00895111"/>
    <w:rsid w:val="0089570D"/>
    <w:rsid w:val="00895E17"/>
    <w:rsid w:val="00895E6A"/>
    <w:rsid w:val="00896059"/>
    <w:rsid w:val="008A0084"/>
    <w:rsid w:val="008A01D3"/>
    <w:rsid w:val="008A0255"/>
    <w:rsid w:val="008A1018"/>
    <w:rsid w:val="008A122C"/>
    <w:rsid w:val="008A12AF"/>
    <w:rsid w:val="008A1456"/>
    <w:rsid w:val="008A14A9"/>
    <w:rsid w:val="008A16DB"/>
    <w:rsid w:val="008A196B"/>
    <w:rsid w:val="008A1998"/>
    <w:rsid w:val="008A22DA"/>
    <w:rsid w:val="008A2488"/>
    <w:rsid w:val="008A24C9"/>
    <w:rsid w:val="008A2860"/>
    <w:rsid w:val="008A2BE3"/>
    <w:rsid w:val="008A2CD0"/>
    <w:rsid w:val="008A331F"/>
    <w:rsid w:val="008A3AEE"/>
    <w:rsid w:val="008A426A"/>
    <w:rsid w:val="008A4A22"/>
    <w:rsid w:val="008A4D35"/>
    <w:rsid w:val="008A4F82"/>
    <w:rsid w:val="008A5513"/>
    <w:rsid w:val="008A5720"/>
    <w:rsid w:val="008A5E7D"/>
    <w:rsid w:val="008A65D5"/>
    <w:rsid w:val="008A6633"/>
    <w:rsid w:val="008A680E"/>
    <w:rsid w:val="008A6C0A"/>
    <w:rsid w:val="008A6E66"/>
    <w:rsid w:val="008A6EC9"/>
    <w:rsid w:val="008A701D"/>
    <w:rsid w:val="008A7041"/>
    <w:rsid w:val="008A717A"/>
    <w:rsid w:val="008A71CA"/>
    <w:rsid w:val="008A75B6"/>
    <w:rsid w:val="008B08BD"/>
    <w:rsid w:val="008B0D9A"/>
    <w:rsid w:val="008B1FB4"/>
    <w:rsid w:val="008B28D3"/>
    <w:rsid w:val="008B2A3B"/>
    <w:rsid w:val="008B30EF"/>
    <w:rsid w:val="008B43B9"/>
    <w:rsid w:val="008B5205"/>
    <w:rsid w:val="008B5578"/>
    <w:rsid w:val="008B5A46"/>
    <w:rsid w:val="008B5C5F"/>
    <w:rsid w:val="008B5EDA"/>
    <w:rsid w:val="008B6BAE"/>
    <w:rsid w:val="008B6D43"/>
    <w:rsid w:val="008B6F13"/>
    <w:rsid w:val="008B7AA3"/>
    <w:rsid w:val="008B7BD1"/>
    <w:rsid w:val="008B7DD9"/>
    <w:rsid w:val="008C0011"/>
    <w:rsid w:val="008C0851"/>
    <w:rsid w:val="008C0A9F"/>
    <w:rsid w:val="008C105B"/>
    <w:rsid w:val="008C133C"/>
    <w:rsid w:val="008C1648"/>
    <w:rsid w:val="008C16F7"/>
    <w:rsid w:val="008C18A2"/>
    <w:rsid w:val="008C2328"/>
    <w:rsid w:val="008C288F"/>
    <w:rsid w:val="008C3285"/>
    <w:rsid w:val="008C392A"/>
    <w:rsid w:val="008C4116"/>
    <w:rsid w:val="008C42CF"/>
    <w:rsid w:val="008C486A"/>
    <w:rsid w:val="008C4C3E"/>
    <w:rsid w:val="008C5BA0"/>
    <w:rsid w:val="008C5DB1"/>
    <w:rsid w:val="008C6B4C"/>
    <w:rsid w:val="008C6D28"/>
    <w:rsid w:val="008C6FD8"/>
    <w:rsid w:val="008C71C9"/>
    <w:rsid w:val="008C7842"/>
    <w:rsid w:val="008D03E7"/>
    <w:rsid w:val="008D0AA6"/>
    <w:rsid w:val="008D1103"/>
    <w:rsid w:val="008D12D4"/>
    <w:rsid w:val="008D137F"/>
    <w:rsid w:val="008D1B0D"/>
    <w:rsid w:val="008D1EA2"/>
    <w:rsid w:val="008D2349"/>
    <w:rsid w:val="008D23E7"/>
    <w:rsid w:val="008D2462"/>
    <w:rsid w:val="008D26B9"/>
    <w:rsid w:val="008D271B"/>
    <w:rsid w:val="008D2C11"/>
    <w:rsid w:val="008D2E27"/>
    <w:rsid w:val="008D30C4"/>
    <w:rsid w:val="008D30E6"/>
    <w:rsid w:val="008D3233"/>
    <w:rsid w:val="008D3B57"/>
    <w:rsid w:val="008D3C29"/>
    <w:rsid w:val="008D3F5F"/>
    <w:rsid w:val="008D4548"/>
    <w:rsid w:val="008D47C4"/>
    <w:rsid w:val="008D4BE2"/>
    <w:rsid w:val="008D4DD4"/>
    <w:rsid w:val="008D5A8C"/>
    <w:rsid w:val="008D5BB3"/>
    <w:rsid w:val="008D5EF8"/>
    <w:rsid w:val="008D6202"/>
    <w:rsid w:val="008D63F7"/>
    <w:rsid w:val="008D660F"/>
    <w:rsid w:val="008D66A7"/>
    <w:rsid w:val="008D6A88"/>
    <w:rsid w:val="008D6EE7"/>
    <w:rsid w:val="008D7578"/>
    <w:rsid w:val="008E06FD"/>
    <w:rsid w:val="008E0935"/>
    <w:rsid w:val="008E0BDB"/>
    <w:rsid w:val="008E0E66"/>
    <w:rsid w:val="008E12D8"/>
    <w:rsid w:val="008E1361"/>
    <w:rsid w:val="008E14CF"/>
    <w:rsid w:val="008E186B"/>
    <w:rsid w:val="008E25B3"/>
    <w:rsid w:val="008E261B"/>
    <w:rsid w:val="008E277F"/>
    <w:rsid w:val="008E29A8"/>
    <w:rsid w:val="008E3C27"/>
    <w:rsid w:val="008E3CAC"/>
    <w:rsid w:val="008E3CC3"/>
    <w:rsid w:val="008E4070"/>
    <w:rsid w:val="008E412B"/>
    <w:rsid w:val="008E4423"/>
    <w:rsid w:val="008E4443"/>
    <w:rsid w:val="008E514E"/>
    <w:rsid w:val="008E5518"/>
    <w:rsid w:val="008E5522"/>
    <w:rsid w:val="008E5DCD"/>
    <w:rsid w:val="008E60B5"/>
    <w:rsid w:val="008E653A"/>
    <w:rsid w:val="008E6812"/>
    <w:rsid w:val="008E6D4A"/>
    <w:rsid w:val="008E6E86"/>
    <w:rsid w:val="008E7106"/>
    <w:rsid w:val="008E7AD9"/>
    <w:rsid w:val="008E7C9B"/>
    <w:rsid w:val="008E7EB7"/>
    <w:rsid w:val="008F0560"/>
    <w:rsid w:val="008F07E6"/>
    <w:rsid w:val="008F087B"/>
    <w:rsid w:val="008F0CD4"/>
    <w:rsid w:val="008F15A8"/>
    <w:rsid w:val="008F1AE2"/>
    <w:rsid w:val="008F1D83"/>
    <w:rsid w:val="008F34A9"/>
    <w:rsid w:val="008F35CD"/>
    <w:rsid w:val="008F37B3"/>
    <w:rsid w:val="008F390B"/>
    <w:rsid w:val="008F39D4"/>
    <w:rsid w:val="008F4014"/>
    <w:rsid w:val="008F4303"/>
    <w:rsid w:val="008F4947"/>
    <w:rsid w:val="008F4BBA"/>
    <w:rsid w:val="008F4CFF"/>
    <w:rsid w:val="008F4D11"/>
    <w:rsid w:val="008F52F6"/>
    <w:rsid w:val="008F5A41"/>
    <w:rsid w:val="008F5CF8"/>
    <w:rsid w:val="008F61EF"/>
    <w:rsid w:val="008F635D"/>
    <w:rsid w:val="008F63C3"/>
    <w:rsid w:val="008F657B"/>
    <w:rsid w:val="008F660F"/>
    <w:rsid w:val="008F664B"/>
    <w:rsid w:val="008F6E4D"/>
    <w:rsid w:val="008F6E5F"/>
    <w:rsid w:val="008F7BA8"/>
    <w:rsid w:val="008F7D69"/>
    <w:rsid w:val="00900023"/>
    <w:rsid w:val="00900517"/>
    <w:rsid w:val="00901BA0"/>
    <w:rsid w:val="00902059"/>
    <w:rsid w:val="00902391"/>
    <w:rsid w:val="00902E9C"/>
    <w:rsid w:val="009034F3"/>
    <w:rsid w:val="00903BD4"/>
    <w:rsid w:val="00903D6B"/>
    <w:rsid w:val="0090400C"/>
    <w:rsid w:val="0090430E"/>
    <w:rsid w:val="0090473C"/>
    <w:rsid w:val="00904A05"/>
    <w:rsid w:val="0090504D"/>
    <w:rsid w:val="00905C18"/>
    <w:rsid w:val="009065BD"/>
    <w:rsid w:val="0090679F"/>
    <w:rsid w:val="00906BA4"/>
    <w:rsid w:val="00906DB3"/>
    <w:rsid w:val="0090732E"/>
    <w:rsid w:val="00907A3E"/>
    <w:rsid w:val="009101AD"/>
    <w:rsid w:val="009102AE"/>
    <w:rsid w:val="00910ABC"/>
    <w:rsid w:val="00911100"/>
    <w:rsid w:val="009112BE"/>
    <w:rsid w:val="0091147B"/>
    <w:rsid w:val="009117BB"/>
    <w:rsid w:val="00911A0C"/>
    <w:rsid w:val="00911FA9"/>
    <w:rsid w:val="00911FD7"/>
    <w:rsid w:val="0091234B"/>
    <w:rsid w:val="009126D9"/>
    <w:rsid w:val="00912ACC"/>
    <w:rsid w:val="00912C43"/>
    <w:rsid w:val="00913DBA"/>
    <w:rsid w:val="00914256"/>
    <w:rsid w:val="00914868"/>
    <w:rsid w:val="00914B1F"/>
    <w:rsid w:val="00914B52"/>
    <w:rsid w:val="009150CF"/>
    <w:rsid w:val="009152B3"/>
    <w:rsid w:val="009155D5"/>
    <w:rsid w:val="009155F8"/>
    <w:rsid w:val="0091578A"/>
    <w:rsid w:val="00915D5B"/>
    <w:rsid w:val="009164D8"/>
    <w:rsid w:val="00917814"/>
    <w:rsid w:val="009179DB"/>
    <w:rsid w:val="00917A6F"/>
    <w:rsid w:val="00917AB8"/>
    <w:rsid w:val="00917C63"/>
    <w:rsid w:val="00917D2C"/>
    <w:rsid w:val="00917DE1"/>
    <w:rsid w:val="009202E8"/>
    <w:rsid w:val="0092097B"/>
    <w:rsid w:val="00920AC3"/>
    <w:rsid w:val="00921505"/>
    <w:rsid w:val="0092165F"/>
    <w:rsid w:val="00921A5E"/>
    <w:rsid w:val="00921FDA"/>
    <w:rsid w:val="00922534"/>
    <w:rsid w:val="00922957"/>
    <w:rsid w:val="00922E2E"/>
    <w:rsid w:val="00922F01"/>
    <w:rsid w:val="009230D7"/>
    <w:rsid w:val="009231E5"/>
    <w:rsid w:val="00923324"/>
    <w:rsid w:val="00923A00"/>
    <w:rsid w:val="00923A07"/>
    <w:rsid w:val="00923E48"/>
    <w:rsid w:val="00924058"/>
    <w:rsid w:val="0092442D"/>
    <w:rsid w:val="009244C9"/>
    <w:rsid w:val="0092453E"/>
    <w:rsid w:val="00924853"/>
    <w:rsid w:val="00924D58"/>
    <w:rsid w:val="009251E7"/>
    <w:rsid w:val="0092522D"/>
    <w:rsid w:val="0092523D"/>
    <w:rsid w:val="00925271"/>
    <w:rsid w:val="0092561C"/>
    <w:rsid w:val="009258DA"/>
    <w:rsid w:val="009260DB"/>
    <w:rsid w:val="00926194"/>
    <w:rsid w:val="009262BB"/>
    <w:rsid w:val="009265E6"/>
    <w:rsid w:val="00926C8B"/>
    <w:rsid w:val="009272B4"/>
    <w:rsid w:val="00927C66"/>
    <w:rsid w:val="00930503"/>
    <w:rsid w:val="00930BB3"/>
    <w:rsid w:val="00930C64"/>
    <w:rsid w:val="00931698"/>
    <w:rsid w:val="00931B54"/>
    <w:rsid w:val="00931CD4"/>
    <w:rsid w:val="00931CF1"/>
    <w:rsid w:val="00932448"/>
    <w:rsid w:val="00932A2B"/>
    <w:rsid w:val="00932BF2"/>
    <w:rsid w:val="009333DC"/>
    <w:rsid w:val="009334CD"/>
    <w:rsid w:val="00933608"/>
    <w:rsid w:val="00933618"/>
    <w:rsid w:val="00933860"/>
    <w:rsid w:val="00933BC5"/>
    <w:rsid w:val="00933DD0"/>
    <w:rsid w:val="00934160"/>
    <w:rsid w:val="0093453B"/>
    <w:rsid w:val="00934624"/>
    <w:rsid w:val="009346DF"/>
    <w:rsid w:val="009348B8"/>
    <w:rsid w:val="00934AED"/>
    <w:rsid w:val="0093529B"/>
    <w:rsid w:val="0093569D"/>
    <w:rsid w:val="00935DCC"/>
    <w:rsid w:val="009360C1"/>
    <w:rsid w:val="00936143"/>
    <w:rsid w:val="00937764"/>
    <w:rsid w:val="00937C9C"/>
    <w:rsid w:val="00940219"/>
    <w:rsid w:val="0094041E"/>
    <w:rsid w:val="00940B57"/>
    <w:rsid w:val="00941A00"/>
    <w:rsid w:val="00941A61"/>
    <w:rsid w:val="00941B6A"/>
    <w:rsid w:val="0094205B"/>
    <w:rsid w:val="009422F4"/>
    <w:rsid w:val="009427F2"/>
    <w:rsid w:val="00942E2E"/>
    <w:rsid w:val="009430D6"/>
    <w:rsid w:val="009432A1"/>
    <w:rsid w:val="00943B3F"/>
    <w:rsid w:val="00943F58"/>
    <w:rsid w:val="0094405D"/>
    <w:rsid w:val="0094467F"/>
    <w:rsid w:val="00944ECE"/>
    <w:rsid w:val="00945834"/>
    <w:rsid w:val="00945F96"/>
    <w:rsid w:val="0094624E"/>
    <w:rsid w:val="009462A1"/>
    <w:rsid w:val="00946497"/>
    <w:rsid w:val="009464EE"/>
    <w:rsid w:val="009465E2"/>
    <w:rsid w:val="009468E0"/>
    <w:rsid w:val="00946C45"/>
    <w:rsid w:val="00946D2F"/>
    <w:rsid w:val="00947581"/>
    <w:rsid w:val="00947927"/>
    <w:rsid w:val="00947CD1"/>
    <w:rsid w:val="009501A5"/>
    <w:rsid w:val="00950735"/>
    <w:rsid w:val="00950894"/>
    <w:rsid w:val="009508C5"/>
    <w:rsid w:val="00950930"/>
    <w:rsid w:val="00951688"/>
    <w:rsid w:val="00951D40"/>
    <w:rsid w:val="00952763"/>
    <w:rsid w:val="009527BD"/>
    <w:rsid w:val="00953260"/>
    <w:rsid w:val="00953C3F"/>
    <w:rsid w:val="009543F1"/>
    <w:rsid w:val="009543FD"/>
    <w:rsid w:val="0095467C"/>
    <w:rsid w:val="0095485F"/>
    <w:rsid w:val="00954A78"/>
    <w:rsid w:val="00954E40"/>
    <w:rsid w:val="00955630"/>
    <w:rsid w:val="009558C0"/>
    <w:rsid w:val="00955AF6"/>
    <w:rsid w:val="00955E9B"/>
    <w:rsid w:val="0095617E"/>
    <w:rsid w:val="0095654A"/>
    <w:rsid w:val="00956822"/>
    <w:rsid w:val="009569C1"/>
    <w:rsid w:val="00956A69"/>
    <w:rsid w:val="00956B2D"/>
    <w:rsid w:val="00956BDB"/>
    <w:rsid w:val="00956E32"/>
    <w:rsid w:val="00956F80"/>
    <w:rsid w:val="00957625"/>
    <w:rsid w:val="00957ED1"/>
    <w:rsid w:val="009600FA"/>
    <w:rsid w:val="009601B4"/>
    <w:rsid w:val="009606E2"/>
    <w:rsid w:val="0096121D"/>
    <w:rsid w:val="00961DAA"/>
    <w:rsid w:val="00961FF9"/>
    <w:rsid w:val="00962760"/>
    <w:rsid w:val="009627BD"/>
    <w:rsid w:val="009628A5"/>
    <w:rsid w:val="00963940"/>
    <w:rsid w:val="00963E36"/>
    <w:rsid w:val="00964A08"/>
    <w:rsid w:val="009654BA"/>
    <w:rsid w:val="00965670"/>
    <w:rsid w:val="009658A1"/>
    <w:rsid w:val="00965B23"/>
    <w:rsid w:val="00965F20"/>
    <w:rsid w:val="00966253"/>
    <w:rsid w:val="009662B1"/>
    <w:rsid w:val="00967344"/>
    <w:rsid w:val="00967956"/>
    <w:rsid w:val="00967D54"/>
    <w:rsid w:val="0097093F"/>
    <w:rsid w:val="0097096B"/>
    <w:rsid w:val="00970C50"/>
    <w:rsid w:val="0097125A"/>
    <w:rsid w:val="009714BF"/>
    <w:rsid w:val="00971DE1"/>
    <w:rsid w:val="00972517"/>
    <w:rsid w:val="00972F92"/>
    <w:rsid w:val="00973478"/>
    <w:rsid w:val="00974201"/>
    <w:rsid w:val="0097438D"/>
    <w:rsid w:val="00974482"/>
    <w:rsid w:val="009744D8"/>
    <w:rsid w:val="00974DDA"/>
    <w:rsid w:val="009756E9"/>
    <w:rsid w:val="00975929"/>
    <w:rsid w:val="00975C00"/>
    <w:rsid w:val="00975C41"/>
    <w:rsid w:val="00975D4E"/>
    <w:rsid w:val="00975F79"/>
    <w:rsid w:val="00976221"/>
    <w:rsid w:val="00976AA0"/>
    <w:rsid w:val="0097712E"/>
    <w:rsid w:val="009771DD"/>
    <w:rsid w:val="00977260"/>
    <w:rsid w:val="009776F9"/>
    <w:rsid w:val="009778BB"/>
    <w:rsid w:val="0097798D"/>
    <w:rsid w:val="00977B87"/>
    <w:rsid w:val="00977C07"/>
    <w:rsid w:val="0098061D"/>
    <w:rsid w:val="009806CA"/>
    <w:rsid w:val="00980738"/>
    <w:rsid w:val="009807DE"/>
    <w:rsid w:val="00980C12"/>
    <w:rsid w:val="009820CE"/>
    <w:rsid w:val="0098248E"/>
    <w:rsid w:val="009825F8"/>
    <w:rsid w:val="00982989"/>
    <w:rsid w:val="00982F85"/>
    <w:rsid w:val="00983540"/>
    <w:rsid w:val="00983F3D"/>
    <w:rsid w:val="009844AF"/>
    <w:rsid w:val="00984890"/>
    <w:rsid w:val="00984934"/>
    <w:rsid w:val="00984D21"/>
    <w:rsid w:val="00984F7E"/>
    <w:rsid w:val="00985019"/>
    <w:rsid w:val="00985298"/>
    <w:rsid w:val="0098549E"/>
    <w:rsid w:val="009857B6"/>
    <w:rsid w:val="00985857"/>
    <w:rsid w:val="009859F9"/>
    <w:rsid w:val="00985FE9"/>
    <w:rsid w:val="009862EC"/>
    <w:rsid w:val="009867A3"/>
    <w:rsid w:val="00986A5D"/>
    <w:rsid w:val="00986BE3"/>
    <w:rsid w:val="00986EE8"/>
    <w:rsid w:val="00986FF7"/>
    <w:rsid w:val="009874A1"/>
    <w:rsid w:val="00987C98"/>
    <w:rsid w:val="0099060E"/>
    <w:rsid w:val="00990956"/>
    <w:rsid w:val="0099121A"/>
    <w:rsid w:val="0099164B"/>
    <w:rsid w:val="00991F56"/>
    <w:rsid w:val="00992A98"/>
    <w:rsid w:val="00992C45"/>
    <w:rsid w:val="009931A8"/>
    <w:rsid w:val="00993658"/>
    <w:rsid w:val="00993742"/>
    <w:rsid w:val="00993C7B"/>
    <w:rsid w:val="00994C79"/>
    <w:rsid w:val="0099525E"/>
    <w:rsid w:val="00995459"/>
    <w:rsid w:val="009956B2"/>
    <w:rsid w:val="00995FBB"/>
    <w:rsid w:val="009963F6"/>
    <w:rsid w:val="00996D01"/>
    <w:rsid w:val="00996F5D"/>
    <w:rsid w:val="00996F79"/>
    <w:rsid w:val="0099704E"/>
    <w:rsid w:val="0099704F"/>
    <w:rsid w:val="0099724C"/>
    <w:rsid w:val="009972DB"/>
    <w:rsid w:val="0099769F"/>
    <w:rsid w:val="00997EA7"/>
    <w:rsid w:val="009A0882"/>
    <w:rsid w:val="009A092E"/>
    <w:rsid w:val="009A0C2B"/>
    <w:rsid w:val="009A0D98"/>
    <w:rsid w:val="009A192C"/>
    <w:rsid w:val="009A2C81"/>
    <w:rsid w:val="009A2DB7"/>
    <w:rsid w:val="009A2FBC"/>
    <w:rsid w:val="009A3549"/>
    <w:rsid w:val="009A37C5"/>
    <w:rsid w:val="009A3C58"/>
    <w:rsid w:val="009A40CD"/>
    <w:rsid w:val="009A454A"/>
    <w:rsid w:val="009A478D"/>
    <w:rsid w:val="009A4957"/>
    <w:rsid w:val="009A57EA"/>
    <w:rsid w:val="009A5B1D"/>
    <w:rsid w:val="009A5C9D"/>
    <w:rsid w:val="009A6526"/>
    <w:rsid w:val="009A6B0E"/>
    <w:rsid w:val="009A73D2"/>
    <w:rsid w:val="009A73FF"/>
    <w:rsid w:val="009B02F3"/>
    <w:rsid w:val="009B0548"/>
    <w:rsid w:val="009B14C0"/>
    <w:rsid w:val="009B1612"/>
    <w:rsid w:val="009B1804"/>
    <w:rsid w:val="009B1AF9"/>
    <w:rsid w:val="009B1CD0"/>
    <w:rsid w:val="009B2052"/>
    <w:rsid w:val="009B28EA"/>
    <w:rsid w:val="009B2F8B"/>
    <w:rsid w:val="009B2FE2"/>
    <w:rsid w:val="009B35FE"/>
    <w:rsid w:val="009B3953"/>
    <w:rsid w:val="009B4094"/>
    <w:rsid w:val="009B4358"/>
    <w:rsid w:val="009B5119"/>
    <w:rsid w:val="009B5D11"/>
    <w:rsid w:val="009B5D6F"/>
    <w:rsid w:val="009B6118"/>
    <w:rsid w:val="009B6662"/>
    <w:rsid w:val="009B671B"/>
    <w:rsid w:val="009B68CF"/>
    <w:rsid w:val="009B70C3"/>
    <w:rsid w:val="009B722A"/>
    <w:rsid w:val="009B72E5"/>
    <w:rsid w:val="009C017B"/>
    <w:rsid w:val="009C02BD"/>
    <w:rsid w:val="009C0491"/>
    <w:rsid w:val="009C0EA1"/>
    <w:rsid w:val="009C128D"/>
    <w:rsid w:val="009C13A2"/>
    <w:rsid w:val="009C16EC"/>
    <w:rsid w:val="009C1A22"/>
    <w:rsid w:val="009C1E55"/>
    <w:rsid w:val="009C1F82"/>
    <w:rsid w:val="009C271F"/>
    <w:rsid w:val="009C319E"/>
    <w:rsid w:val="009C3795"/>
    <w:rsid w:val="009C3D5D"/>
    <w:rsid w:val="009C3F4D"/>
    <w:rsid w:val="009C47D4"/>
    <w:rsid w:val="009C4CD8"/>
    <w:rsid w:val="009C5381"/>
    <w:rsid w:val="009C55A7"/>
    <w:rsid w:val="009C5AC7"/>
    <w:rsid w:val="009C5B8C"/>
    <w:rsid w:val="009C5EF8"/>
    <w:rsid w:val="009C62B8"/>
    <w:rsid w:val="009C674E"/>
    <w:rsid w:val="009C6B30"/>
    <w:rsid w:val="009C6DDD"/>
    <w:rsid w:val="009C7071"/>
    <w:rsid w:val="009C7183"/>
    <w:rsid w:val="009C7353"/>
    <w:rsid w:val="009C75B2"/>
    <w:rsid w:val="009C7881"/>
    <w:rsid w:val="009C7A72"/>
    <w:rsid w:val="009C7B78"/>
    <w:rsid w:val="009C7F25"/>
    <w:rsid w:val="009D026B"/>
    <w:rsid w:val="009D0389"/>
    <w:rsid w:val="009D0CAE"/>
    <w:rsid w:val="009D0F96"/>
    <w:rsid w:val="009D1224"/>
    <w:rsid w:val="009D144A"/>
    <w:rsid w:val="009D16DC"/>
    <w:rsid w:val="009D1E90"/>
    <w:rsid w:val="009D2620"/>
    <w:rsid w:val="009D280B"/>
    <w:rsid w:val="009D2DE3"/>
    <w:rsid w:val="009D321C"/>
    <w:rsid w:val="009D3221"/>
    <w:rsid w:val="009D3527"/>
    <w:rsid w:val="009D36E3"/>
    <w:rsid w:val="009D3BF0"/>
    <w:rsid w:val="009D3D91"/>
    <w:rsid w:val="009D3DE2"/>
    <w:rsid w:val="009D43A8"/>
    <w:rsid w:val="009D47D2"/>
    <w:rsid w:val="009D4C19"/>
    <w:rsid w:val="009D5413"/>
    <w:rsid w:val="009D64DB"/>
    <w:rsid w:val="009D6F39"/>
    <w:rsid w:val="009D7345"/>
    <w:rsid w:val="009D74B1"/>
    <w:rsid w:val="009E002A"/>
    <w:rsid w:val="009E048D"/>
    <w:rsid w:val="009E0630"/>
    <w:rsid w:val="009E0922"/>
    <w:rsid w:val="009E0A7A"/>
    <w:rsid w:val="009E0DA7"/>
    <w:rsid w:val="009E0EF4"/>
    <w:rsid w:val="009E100D"/>
    <w:rsid w:val="009E105D"/>
    <w:rsid w:val="009E1765"/>
    <w:rsid w:val="009E1957"/>
    <w:rsid w:val="009E1AEB"/>
    <w:rsid w:val="009E1B81"/>
    <w:rsid w:val="009E1E75"/>
    <w:rsid w:val="009E2417"/>
    <w:rsid w:val="009E288A"/>
    <w:rsid w:val="009E29AF"/>
    <w:rsid w:val="009E29F6"/>
    <w:rsid w:val="009E2A99"/>
    <w:rsid w:val="009E2DEB"/>
    <w:rsid w:val="009E33FE"/>
    <w:rsid w:val="009E3794"/>
    <w:rsid w:val="009E3B9C"/>
    <w:rsid w:val="009E3E60"/>
    <w:rsid w:val="009E3F35"/>
    <w:rsid w:val="009E457E"/>
    <w:rsid w:val="009E4831"/>
    <w:rsid w:val="009E4C5D"/>
    <w:rsid w:val="009E53DE"/>
    <w:rsid w:val="009E5822"/>
    <w:rsid w:val="009E596E"/>
    <w:rsid w:val="009E5B88"/>
    <w:rsid w:val="009E5FBA"/>
    <w:rsid w:val="009E60BF"/>
    <w:rsid w:val="009E623A"/>
    <w:rsid w:val="009E637E"/>
    <w:rsid w:val="009E6571"/>
    <w:rsid w:val="009E6B7C"/>
    <w:rsid w:val="009E7622"/>
    <w:rsid w:val="009E780A"/>
    <w:rsid w:val="009E7AC4"/>
    <w:rsid w:val="009F0168"/>
    <w:rsid w:val="009F0CC5"/>
    <w:rsid w:val="009F211A"/>
    <w:rsid w:val="009F2510"/>
    <w:rsid w:val="009F2686"/>
    <w:rsid w:val="009F26F3"/>
    <w:rsid w:val="009F29AA"/>
    <w:rsid w:val="009F2D9D"/>
    <w:rsid w:val="009F2EA0"/>
    <w:rsid w:val="009F2F4A"/>
    <w:rsid w:val="009F301F"/>
    <w:rsid w:val="009F3121"/>
    <w:rsid w:val="009F32B7"/>
    <w:rsid w:val="009F3332"/>
    <w:rsid w:val="009F334E"/>
    <w:rsid w:val="009F3594"/>
    <w:rsid w:val="009F3ABF"/>
    <w:rsid w:val="009F3C36"/>
    <w:rsid w:val="009F3E88"/>
    <w:rsid w:val="009F41E6"/>
    <w:rsid w:val="009F4BE3"/>
    <w:rsid w:val="009F514C"/>
    <w:rsid w:val="009F5257"/>
    <w:rsid w:val="009F5D45"/>
    <w:rsid w:val="009F615F"/>
    <w:rsid w:val="009F6473"/>
    <w:rsid w:val="009F65CC"/>
    <w:rsid w:val="009F6AEF"/>
    <w:rsid w:val="009F6BA1"/>
    <w:rsid w:val="009F73D3"/>
    <w:rsid w:val="009F75A5"/>
    <w:rsid w:val="009F7E79"/>
    <w:rsid w:val="00A00343"/>
    <w:rsid w:val="00A019C8"/>
    <w:rsid w:val="00A02261"/>
    <w:rsid w:val="00A02780"/>
    <w:rsid w:val="00A028DD"/>
    <w:rsid w:val="00A02A53"/>
    <w:rsid w:val="00A02B87"/>
    <w:rsid w:val="00A02E2D"/>
    <w:rsid w:val="00A02E9B"/>
    <w:rsid w:val="00A038EB"/>
    <w:rsid w:val="00A039D7"/>
    <w:rsid w:val="00A04264"/>
    <w:rsid w:val="00A04898"/>
    <w:rsid w:val="00A04A3B"/>
    <w:rsid w:val="00A04C99"/>
    <w:rsid w:val="00A0516D"/>
    <w:rsid w:val="00A05988"/>
    <w:rsid w:val="00A0605A"/>
    <w:rsid w:val="00A065BD"/>
    <w:rsid w:val="00A06C38"/>
    <w:rsid w:val="00A06F25"/>
    <w:rsid w:val="00A07108"/>
    <w:rsid w:val="00A0730C"/>
    <w:rsid w:val="00A07FC6"/>
    <w:rsid w:val="00A10AFA"/>
    <w:rsid w:val="00A10CA9"/>
    <w:rsid w:val="00A1134D"/>
    <w:rsid w:val="00A11DBD"/>
    <w:rsid w:val="00A11F82"/>
    <w:rsid w:val="00A12553"/>
    <w:rsid w:val="00A126AF"/>
    <w:rsid w:val="00A129FA"/>
    <w:rsid w:val="00A12A03"/>
    <w:rsid w:val="00A130C2"/>
    <w:rsid w:val="00A131F6"/>
    <w:rsid w:val="00A137CC"/>
    <w:rsid w:val="00A13BC2"/>
    <w:rsid w:val="00A13CDF"/>
    <w:rsid w:val="00A14106"/>
    <w:rsid w:val="00A1466E"/>
    <w:rsid w:val="00A1496F"/>
    <w:rsid w:val="00A14B1D"/>
    <w:rsid w:val="00A14E63"/>
    <w:rsid w:val="00A15098"/>
    <w:rsid w:val="00A154FF"/>
    <w:rsid w:val="00A15572"/>
    <w:rsid w:val="00A15622"/>
    <w:rsid w:val="00A15924"/>
    <w:rsid w:val="00A15BBF"/>
    <w:rsid w:val="00A161F6"/>
    <w:rsid w:val="00A16438"/>
    <w:rsid w:val="00A16824"/>
    <w:rsid w:val="00A16EC4"/>
    <w:rsid w:val="00A17306"/>
    <w:rsid w:val="00A202F3"/>
    <w:rsid w:val="00A20578"/>
    <w:rsid w:val="00A205A2"/>
    <w:rsid w:val="00A2098C"/>
    <w:rsid w:val="00A209CF"/>
    <w:rsid w:val="00A20D31"/>
    <w:rsid w:val="00A20F8F"/>
    <w:rsid w:val="00A2174E"/>
    <w:rsid w:val="00A218DE"/>
    <w:rsid w:val="00A21C8D"/>
    <w:rsid w:val="00A2204D"/>
    <w:rsid w:val="00A22561"/>
    <w:rsid w:val="00A227C5"/>
    <w:rsid w:val="00A22CBA"/>
    <w:rsid w:val="00A22CF7"/>
    <w:rsid w:val="00A230C2"/>
    <w:rsid w:val="00A2363B"/>
    <w:rsid w:val="00A23E70"/>
    <w:rsid w:val="00A242B2"/>
    <w:rsid w:val="00A242C4"/>
    <w:rsid w:val="00A24373"/>
    <w:rsid w:val="00A245DC"/>
    <w:rsid w:val="00A247CE"/>
    <w:rsid w:val="00A24C8A"/>
    <w:rsid w:val="00A24FF9"/>
    <w:rsid w:val="00A25322"/>
    <w:rsid w:val="00A26020"/>
    <w:rsid w:val="00A26EB8"/>
    <w:rsid w:val="00A276E1"/>
    <w:rsid w:val="00A27D3C"/>
    <w:rsid w:val="00A3078E"/>
    <w:rsid w:val="00A30ACE"/>
    <w:rsid w:val="00A30BC4"/>
    <w:rsid w:val="00A30BE8"/>
    <w:rsid w:val="00A30CD3"/>
    <w:rsid w:val="00A30EBD"/>
    <w:rsid w:val="00A31339"/>
    <w:rsid w:val="00A31481"/>
    <w:rsid w:val="00A31877"/>
    <w:rsid w:val="00A322EE"/>
    <w:rsid w:val="00A32CEA"/>
    <w:rsid w:val="00A33174"/>
    <w:rsid w:val="00A33522"/>
    <w:rsid w:val="00A3366B"/>
    <w:rsid w:val="00A338FD"/>
    <w:rsid w:val="00A33E46"/>
    <w:rsid w:val="00A33F06"/>
    <w:rsid w:val="00A34504"/>
    <w:rsid w:val="00A3483D"/>
    <w:rsid w:val="00A34A97"/>
    <w:rsid w:val="00A34B88"/>
    <w:rsid w:val="00A34D7A"/>
    <w:rsid w:val="00A34F13"/>
    <w:rsid w:val="00A35B1D"/>
    <w:rsid w:val="00A361F9"/>
    <w:rsid w:val="00A36772"/>
    <w:rsid w:val="00A36FA7"/>
    <w:rsid w:val="00A3716A"/>
    <w:rsid w:val="00A37619"/>
    <w:rsid w:val="00A37FF7"/>
    <w:rsid w:val="00A405D2"/>
    <w:rsid w:val="00A40832"/>
    <w:rsid w:val="00A41052"/>
    <w:rsid w:val="00A4135D"/>
    <w:rsid w:val="00A41363"/>
    <w:rsid w:val="00A416D8"/>
    <w:rsid w:val="00A419ED"/>
    <w:rsid w:val="00A41BA8"/>
    <w:rsid w:val="00A4211D"/>
    <w:rsid w:val="00A42271"/>
    <w:rsid w:val="00A42484"/>
    <w:rsid w:val="00A42D78"/>
    <w:rsid w:val="00A43171"/>
    <w:rsid w:val="00A43218"/>
    <w:rsid w:val="00A43A00"/>
    <w:rsid w:val="00A43E50"/>
    <w:rsid w:val="00A44099"/>
    <w:rsid w:val="00A442A5"/>
    <w:rsid w:val="00A44418"/>
    <w:rsid w:val="00A4465A"/>
    <w:rsid w:val="00A44C64"/>
    <w:rsid w:val="00A44C7B"/>
    <w:rsid w:val="00A453BA"/>
    <w:rsid w:val="00A45DC9"/>
    <w:rsid w:val="00A45DD4"/>
    <w:rsid w:val="00A45F21"/>
    <w:rsid w:val="00A46500"/>
    <w:rsid w:val="00A4677C"/>
    <w:rsid w:val="00A46ADB"/>
    <w:rsid w:val="00A46E4D"/>
    <w:rsid w:val="00A4754D"/>
    <w:rsid w:val="00A476A1"/>
    <w:rsid w:val="00A47A34"/>
    <w:rsid w:val="00A501AE"/>
    <w:rsid w:val="00A501BF"/>
    <w:rsid w:val="00A50FD0"/>
    <w:rsid w:val="00A51068"/>
    <w:rsid w:val="00A5188A"/>
    <w:rsid w:val="00A526EF"/>
    <w:rsid w:val="00A528C9"/>
    <w:rsid w:val="00A529DF"/>
    <w:rsid w:val="00A52F09"/>
    <w:rsid w:val="00A52F0C"/>
    <w:rsid w:val="00A537F4"/>
    <w:rsid w:val="00A53801"/>
    <w:rsid w:val="00A5396F"/>
    <w:rsid w:val="00A53A4D"/>
    <w:rsid w:val="00A53BB6"/>
    <w:rsid w:val="00A54154"/>
    <w:rsid w:val="00A541BE"/>
    <w:rsid w:val="00A542A2"/>
    <w:rsid w:val="00A553CF"/>
    <w:rsid w:val="00A55414"/>
    <w:rsid w:val="00A556CE"/>
    <w:rsid w:val="00A55745"/>
    <w:rsid w:val="00A5631F"/>
    <w:rsid w:val="00A571AA"/>
    <w:rsid w:val="00A575FC"/>
    <w:rsid w:val="00A57683"/>
    <w:rsid w:val="00A57D64"/>
    <w:rsid w:val="00A57DB4"/>
    <w:rsid w:val="00A60D9C"/>
    <w:rsid w:val="00A613B6"/>
    <w:rsid w:val="00A616AC"/>
    <w:rsid w:val="00A6199C"/>
    <w:rsid w:val="00A619C7"/>
    <w:rsid w:val="00A61C45"/>
    <w:rsid w:val="00A61EFB"/>
    <w:rsid w:val="00A6367C"/>
    <w:rsid w:val="00A636A2"/>
    <w:rsid w:val="00A63814"/>
    <w:rsid w:val="00A63A36"/>
    <w:rsid w:val="00A6410B"/>
    <w:rsid w:val="00A64600"/>
    <w:rsid w:val="00A64845"/>
    <w:rsid w:val="00A64A02"/>
    <w:rsid w:val="00A64FB4"/>
    <w:rsid w:val="00A65673"/>
    <w:rsid w:val="00A65B02"/>
    <w:rsid w:val="00A65B4D"/>
    <w:rsid w:val="00A65DC1"/>
    <w:rsid w:val="00A66017"/>
    <w:rsid w:val="00A661B4"/>
    <w:rsid w:val="00A6623F"/>
    <w:rsid w:val="00A66290"/>
    <w:rsid w:val="00A66376"/>
    <w:rsid w:val="00A667BE"/>
    <w:rsid w:val="00A66962"/>
    <w:rsid w:val="00A67194"/>
    <w:rsid w:val="00A6771F"/>
    <w:rsid w:val="00A6798D"/>
    <w:rsid w:val="00A67D75"/>
    <w:rsid w:val="00A7056A"/>
    <w:rsid w:val="00A7082E"/>
    <w:rsid w:val="00A70ACE"/>
    <w:rsid w:val="00A70DC2"/>
    <w:rsid w:val="00A70F5C"/>
    <w:rsid w:val="00A70FEB"/>
    <w:rsid w:val="00A7110A"/>
    <w:rsid w:val="00A71323"/>
    <w:rsid w:val="00A71B14"/>
    <w:rsid w:val="00A71F77"/>
    <w:rsid w:val="00A72022"/>
    <w:rsid w:val="00A723C7"/>
    <w:rsid w:val="00A727B3"/>
    <w:rsid w:val="00A72930"/>
    <w:rsid w:val="00A733ED"/>
    <w:rsid w:val="00A735E7"/>
    <w:rsid w:val="00A73ABC"/>
    <w:rsid w:val="00A73D05"/>
    <w:rsid w:val="00A73D11"/>
    <w:rsid w:val="00A74E3D"/>
    <w:rsid w:val="00A74F9E"/>
    <w:rsid w:val="00A7531A"/>
    <w:rsid w:val="00A75514"/>
    <w:rsid w:val="00A757F1"/>
    <w:rsid w:val="00A7583E"/>
    <w:rsid w:val="00A759EA"/>
    <w:rsid w:val="00A763A8"/>
    <w:rsid w:val="00A767FB"/>
    <w:rsid w:val="00A77023"/>
    <w:rsid w:val="00A77492"/>
    <w:rsid w:val="00A77970"/>
    <w:rsid w:val="00A77E01"/>
    <w:rsid w:val="00A8115F"/>
    <w:rsid w:val="00A817CC"/>
    <w:rsid w:val="00A81C53"/>
    <w:rsid w:val="00A81D63"/>
    <w:rsid w:val="00A82BAD"/>
    <w:rsid w:val="00A82E5D"/>
    <w:rsid w:val="00A83529"/>
    <w:rsid w:val="00A83F5A"/>
    <w:rsid w:val="00A84487"/>
    <w:rsid w:val="00A849CC"/>
    <w:rsid w:val="00A84BB5"/>
    <w:rsid w:val="00A852B5"/>
    <w:rsid w:val="00A852E8"/>
    <w:rsid w:val="00A85378"/>
    <w:rsid w:val="00A85442"/>
    <w:rsid w:val="00A86415"/>
    <w:rsid w:val="00A865B8"/>
    <w:rsid w:val="00A868AA"/>
    <w:rsid w:val="00A87575"/>
    <w:rsid w:val="00A87F10"/>
    <w:rsid w:val="00A90247"/>
    <w:rsid w:val="00A908D0"/>
    <w:rsid w:val="00A909AF"/>
    <w:rsid w:val="00A90E54"/>
    <w:rsid w:val="00A91522"/>
    <w:rsid w:val="00A91BA6"/>
    <w:rsid w:val="00A92050"/>
    <w:rsid w:val="00A92250"/>
    <w:rsid w:val="00A92665"/>
    <w:rsid w:val="00A928A2"/>
    <w:rsid w:val="00A92908"/>
    <w:rsid w:val="00A929A2"/>
    <w:rsid w:val="00A9318D"/>
    <w:rsid w:val="00A93706"/>
    <w:rsid w:val="00A93B1B"/>
    <w:rsid w:val="00A93D92"/>
    <w:rsid w:val="00A93F85"/>
    <w:rsid w:val="00A94335"/>
    <w:rsid w:val="00A94520"/>
    <w:rsid w:val="00A95517"/>
    <w:rsid w:val="00A95D61"/>
    <w:rsid w:val="00A9605A"/>
    <w:rsid w:val="00A97270"/>
    <w:rsid w:val="00A97694"/>
    <w:rsid w:val="00A97C49"/>
    <w:rsid w:val="00AA0E88"/>
    <w:rsid w:val="00AA11C5"/>
    <w:rsid w:val="00AA1DDE"/>
    <w:rsid w:val="00AA1E29"/>
    <w:rsid w:val="00AA29E9"/>
    <w:rsid w:val="00AA2C07"/>
    <w:rsid w:val="00AA2DD4"/>
    <w:rsid w:val="00AA36A8"/>
    <w:rsid w:val="00AA3892"/>
    <w:rsid w:val="00AA3982"/>
    <w:rsid w:val="00AA39F8"/>
    <w:rsid w:val="00AA3A81"/>
    <w:rsid w:val="00AA3F75"/>
    <w:rsid w:val="00AA41D1"/>
    <w:rsid w:val="00AA426C"/>
    <w:rsid w:val="00AA5045"/>
    <w:rsid w:val="00AA5297"/>
    <w:rsid w:val="00AA52F4"/>
    <w:rsid w:val="00AA5450"/>
    <w:rsid w:val="00AA5732"/>
    <w:rsid w:val="00AA5829"/>
    <w:rsid w:val="00AA598B"/>
    <w:rsid w:val="00AA6250"/>
    <w:rsid w:val="00AA636B"/>
    <w:rsid w:val="00AA716A"/>
    <w:rsid w:val="00AA749C"/>
    <w:rsid w:val="00AA77A8"/>
    <w:rsid w:val="00AA77CB"/>
    <w:rsid w:val="00AA790E"/>
    <w:rsid w:val="00AA7A17"/>
    <w:rsid w:val="00AA7CB4"/>
    <w:rsid w:val="00AA7E3C"/>
    <w:rsid w:val="00AB01BC"/>
    <w:rsid w:val="00AB04EA"/>
    <w:rsid w:val="00AB0CEF"/>
    <w:rsid w:val="00AB1500"/>
    <w:rsid w:val="00AB1E50"/>
    <w:rsid w:val="00AB23A9"/>
    <w:rsid w:val="00AB2625"/>
    <w:rsid w:val="00AB280B"/>
    <w:rsid w:val="00AB2BA6"/>
    <w:rsid w:val="00AB2BAE"/>
    <w:rsid w:val="00AB353E"/>
    <w:rsid w:val="00AB3A04"/>
    <w:rsid w:val="00AB3C11"/>
    <w:rsid w:val="00AB43E1"/>
    <w:rsid w:val="00AB4536"/>
    <w:rsid w:val="00AB4AF4"/>
    <w:rsid w:val="00AB501A"/>
    <w:rsid w:val="00AB514F"/>
    <w:rsid w:val="00AB5398"/>
    <w:rsid w:val="00AB5778"/>
    <w:rsid w:val="00AB580C"/>
    <w:rsid w:val="00AB60DC"/>
    <w:rsid w:val="00AB6727"/>
    <w:rsid w:val="00AB6E89"/>
    <w:rsid w:val="00AB7039"/>
    <w:rsid w:val="00AB70BC"/>
    <w:rsid w:val="00AB7247"/>
    <w:rsid w:val="00AB742F"/>
    <w:rsid w:val="00AB79DF"/>
    <w:rsid w:val="00AB7FAB"/>
    <w:rsid w:val="00AC00F5"/>
    <w:rsid w:val="00AC0400"/>
    <w:rsid w:val="00AC0406"/>
    <w:rsid w:val="00AC0494"/>
    <w:rsid w:val="00AC0555"/>
    <w:rsid w:val="00AC0D36"/>
    <w:rsid w:val="00AC18A3"/>
    <w:rsid w:val="00AC19EC"/>
    <w:rsid w:val="00AC1FB6"/>
    <w:rsid w:val="00AC2768"/>
    <w:rsid w:val="00AC3044"/>
    <w:rsid w:val="00AC3703"/>
    <w:rsid w:val="00AC3A4E"/>
    <w:rsid w:val="00AC3DE6"/>
    <w:rsid w:val="00AC3F35"/>
    <w:rsid w:val="00AC445E"/>
    <w:rsid w:val="00AC4A04"/>
    <w:rsid w:val="00AC4CB3"/>
    <w:rsid w:val="00AC4D5F"/>
    <w:rsid w:val="00AC50F7"/>
    <w:rsid w:val="00AC518E"/>
    <w:rsid w:val="00AC5C12"/>
    <w:rsid w:val="00AC5CBC"/>
    <w:rsid w:val="00AC5F9C"/>
    <w:rsid w:val="00AC6503"/>
    <w:rsid w:val="00AC650A"/>
    <w:rsid w:val="00AC66DC"/>
    <w:rsid w:val="00AC6752"/>
    <w:rsid w:val="00AC68E0"/>
    <w:rsid w:val="00AC6B75"/>
    <w:rsid w:val="00AC77D6"/>
    <w:rsid w:val="00AC7AE7"/>
    <w:rsid w:val="00AC7DE4"/>
    <w:rsid w:val="00AD01C7"/>
    <w:rsid w:val="00AD1080"/>
    <w:rsid w:val="00AD149C"/>
    <w:rsid w:val="00AD1731"/>
    <w:rsid w:val="00AD1BFC"/>
    <w:rsid w:val="00AD220D"/>
    <w:rsid w:val="00AD261C"/>
    <w:rsid w:val="00AD2CA9"/>
    <w:rsid w:val="00AD2D9B"/>
    <w:rsid w:val="00AD2E40"/>
    <w:rsid w:val="00AD3071"/>
    <w:rsid w:val="00AD38F7"/>
    <w:rsid w:val="00AD4603"/>
    <w:rsid w:val="00AD4851"/>
    <w:rsid w:val="00AD4AA4"/>
    <w:rsid w:val="00AD5020"/>
    <w:rsid w:val="00AD5228"/>
    <w:rsid w:val="00AD5600"/>
    <w:rsid w:val="00AD5A8E"/>
    <w:rsid w:val="00AD5E51"/>
    <w:rsid w:val="00AD62DF"/>
    <w:rsid w:val="00AD6B03"/>
    <w:rsid w:val="00AD6EE4"/>
    <w:rsid w:val="00AE08D4"/>
    <w:rsid w:val="00AE09AA"/>
    <w:rsid w:val="00AE1409"/>
    <w:rsid w:val="00AE1C5F"/>
    <w:rsid w:val="00AE27C9"/>
    <w:rsid w:val="00AE2860"/>
    <w:rsid w:val="00AE2FE9"/>
    <w:rsid w:val="00AE31B7"/>
    <w:rsid w:val="00AE34FC"/>
    <w:rsid w:val="00AE3A3C"/>
    <w:rsid w:val="00AE3BDC"/>
    <w:rsid w:val="00AE3F7B"/>
    <w:rsid w:val="00AE3FE4"/>
    <w:rsid w:val="00AE4029"/>
    <w:rsid w:val="00AE4093"/>
    <w:rsid w:val="00AE40E0"/>
    <w:rsid w:val="00AE4260"/>
    <w:rsid w:val="00AE459E"/>
    <w:rsid w:val="00AE46D5"/>
    <w:rsid w:val="00AE4757"/>
    <w:rsid w:val="00AE48D8"/>
    <w:rsid w:val="00AE4DFC"/>
    <w:rsid w:val="00AE544D"/>
    <w:rsid w:val="00AE5FE6"/>
    <w:rsid w:val="00AE6322"/>
    <w:rsid w:val="00AE65CB"/>
    <w:rsid w:val="00AE6826"/>
    <w:rsid w:val="00AE6946"/>
    <w:rsid w:val="00AE6B4E"/>
    <w:rsid w:val="00AE6C02"/>
    <w:rsid w:val="00AE754B"/>
    <w:rsid w:val="00AE75D1"/>
    <w:rsid w:val="00AE7BD3"/>
    <w:rsid w:val="00AF13C1"/>
    <w:rsid w:val="00AF16A2"/>
    <w:rsid w:val="00AF1D86"/>
    <w:rsid w:val="00AF22F3"/>
    <w:rsid w:val="00AF23F3"/>
    <w:rsid w:val="00AF2428"/>
    <w:rsid w:val="00AF28E5"/>
    <w:rsid w:val="00AF2CC8"/>
    <w:rsid w:val="00AF2CCE"/>
    <w:rsid w:val="00AF2F07"/>
    <w:rsid w:val="00AF312C"/>
    <w:rsid w:val="00AF3696"/>
    <w:rsid w:val="00AF4866"/>
    <w:rsid w:val="00AF4B48"/>
    <w:rsid w:val="00AF509F"/>
    <w:rsid w:val="00AF50CB"/>
    <w:rsid w:val="00AF538D"/>
    <w:rsid w:val="00AF54A3"/>
    <w:rsid w:val="00AF56EE"/>
    <w:rsid w:val="00AF5EFE"/>
    <w:rsid w:val="00AF612C"/>
    <w:rsid w:val="00AF63E2"/>
    <w:rsid w:val="00AF64FD"/>
    <w:rsid w:val="00AF6FAA"/>
    <w:rsid w:val="00AF7632"/>
    <w:rsid w:val="00AF77DE"/>
    <w:rsid w:val="00AF7D4D"/>
    <w:rsid w:val="00AF7DD1"/>
    <w:rsid w:val="00B00536"/>
    <w:rsid w:val="00B008D6"/>
    <w:rsid w:val="00B00B04"/>
    <w:rsid w:val="00B00B20"/>
    <w:rsid w:val="00B00C7E"/>
    <w:rsid w:val="00B00E9A"/>
    <w:rsid w:val="00B01153"/>
    <w:rsid w:val="00B01201"/>
    <w:rsid w:val="00B01714"/>
    <w:rsid w:val="00B01810"/>
    <w:rsid w:val="00B01AC0"/>
    <w:rsid w:val="00B01DEB"/>
    <w:rsid w:val="00B01F17"/>
    <w:rsid w:val="00B01F4E"/>
    <w:rsid w:val="00B0256D"/>
    <w:rsid w:val="00B025C6"/>
    <w:rsid w:val="00B02684"/>
    <w:rsid w:val="00B02C7A"/>
    <w:rsid w:val="00B03497"/>
    <w:rsid w:val="00B03600"/>
    <w:rsid w:val="00B0388F"/>
    <w:rsid w:val="00B038C6"/>
    <w:rsid w:val="00B03AB0"/>
    <w:rsid w:val="00B03AC5"/>
    <w:rsid w:val="00B03C10"/>
    <w:rsid w:val="00B03D54"/>
    <w:rsid w:val="00B03DDB"/>
    <w:rsid w:val="00B042CA"/>
    <w:rsid w:val="00B04337"/>
    <w:rsid w:val="00B043B4"/>
    <w:rsid w:val="00B04575"/>
    <w:rsid w:val="00B0467F"/>
    <w:rsid w:val="00B0476E"/>
    <w:rsid w:val="00B04A63"/>
    <w:rsid w:val="00B0529A"/>
    <w:rsid w:val="00B054E9"/>
    <w:rsid w:val="00B05995"/>
    <w:rsid w:val="00B05B0F"/>
    <w:rsid w:val="00B05D21"/>
    <w:rsid w:val="00B06176"/>
    <w:rsid w:val="00B06FED"/>
    <w:rsid w:val="00B07007"/>
    <w:rsid w:val="00B07628"/>
    <w:rsid w:val="00B07660"/>
    <w:rsid w:val="00B07925"/>
    <w:rsid w:val="00B07B7D"/>
    <w:rsid w:val="00B104CE"/>
    <w:rsid w:val="00B105E8"/>
    <w:rsid w:val="00B10A36"/>
    <w:rsid w:val="00B10D20"/>
    <w:rsid w:val="00B11132"/>
    <w:rsid w:val="00B11B39"/>
    <w:rsid w:val="00B11BA0"/>
    <w:rsid w:val="00B11E29"/>
    <w:rsid w:val="00B12489"/>
    <w:rsid w:val="00B1252E"/>
    <w:rsid w:val="00B129F0"/>
    <w:rsid w:val="00B12F4F"/>
    <w:rsid w:val="00B13267"/>
    <w:rsid w:val="00B13676"/>
    <w:rsid w:val="00B1454F"/>
    <w:rsid w:val="00B14E61"/>
    <w:rsid w:val="00B14EF5"/>
    <w:rsid w:val="00B15299"/>
    <w:rsid w:val="00B15A9B"/>
    <w:rsid w:val="00B15ABD"/>
    <w:rsid w:val="00B16899"/>
    <w:rsid w:val="00B176A5"/>
    <w:rsid w:val="00B176DB"/>
    <w:rsid w:val="00B176E9"/>
    <w:rsid w:val="00B179D6"/>
    <w:rsid w:val="00B20446"/>
    <w:rsid w:val="00B20CAA"/>
    <w:rsid w:val="00B20F1E"/>
    <w:rsid w:val="00B21217"/>
    <w:rsid w:val="00B215AA"/>
    <w:rsid w:val="00B21E85"/>
    <w:rsid w:val="00B21F31"/>
    <w:rsid w:val="00B22051"/>
    <w:rsid w:val="00B221A6"/>
    <w:rsid w:val="00B22385"/>
    <w:rsid w:val="00B224B5"/>
    <w:rsid w:val="00B224DD"/>
    <w:rsid w:val="00B22515"/>
    <w:rsid w:val="00B22EC8"/>
    <w:rsid w:val="00B23A6C"/>
    <w:rsid w:val="00B23FC2"/>
    <w:rsid w:val="00B247BE"/>
    <w:rsid w:val="00B2480E"/>
    <w:rsid w:val="00B24819"/>
    <w:rsid w:val="00B251D0"/>
    <w:rsid w:val="00B2628A"/>
    <w:rsid w:val="00B2642D"/>
    <w:rsid w:val="00B26DD8"/>
    <w:rsid w:val="00B26E63"/>
    <w:rsid w:val="00B270B0"/>
    <w:rsid w:val="00B27266"/>
    <w:rsid w:val="00B276EE"/>
    <w:rsid w:val="00B27916"/>
    <w:rsid w:val="00B27BB0"/>
    <w:rsid w:val="00B27EC1"/>
    <w:rsid w:val="00B27FB4"/>
    <w:rsid w:val="00B30207"/>
    <w:rsid w:val="00B30981"/>
    <w:rsid w:val="00B3179B"/>
    <w:rsid w:val="00B319A0"/>
    <w:rsid w:val="00B31EC8"/>
    <w:rsid w:val="00B3212E"/>
    <w:rsid w:val="00B3219A"/>
    <w:rsid w:val="00B32268"/>
    <w:rsid w:val="00B325F1"/>
    <w:rsid w:val="00B327E0"/>
    <w:rsid w:val="00B327FE"/>
    <w:rsid w:val="00B32BD8"/>
    <w:rsid w:val="00B32FDA"/>
    <w:rsid w:val="00B330A4"/>
    <w:rsid w:val="00B338DB"/>
    <w:rsid w:val="00B33CC6"/>
    <w:rsid w:val="00B33F0A"/>
    <w:rsid w:val="00B3400F"/>
    <w:rsid w:val="00B34048"/>
    <w:rsid w:val="00B343D8"/>
    <w:rsid w:val="00B347F2"/>
    <w:rsid w:val="00B34B0B"/>
    <w:rsid w:val="00B34DD2"/>
    <w:rsid w:val="00B356F1"/>
    <w:rsid w:val="00B358E2"/>
    <w:rsid w:val="00B36544"/>
    <w:rsid w:val="00B36569"/>
    <w:rsid w:val="00B3695D"/>
    <w:rsid w:val="00B36FCE"/>
    <w:rsid w:val="00B37C2E"/>
    <w:rsid w:val="00B37D70"/>
    <w:rsid w:val="00B37E66"/>
    <w:rsid w:val="00B37F71"/>
    <w:rsid w:val="00B40479"/>
    <w:rsid w:val="00B4082C"/>
    <w:rsid w:val="00B40BD3"/>
    <w:rsid w:val="00B41944"/>
    <w:rsid w:val="00B41BEA"/>
    <w:rsid w:val="00B41C7E"/>
    <w:rsid w:val="00B4271A"/>
    <w:rsid w:val="00B428D6"/>
    <w:rsid w:val="00B42A32"/>
    <w:rsid w:val="00B42E1C"/>
    <w:rsid w:val="00B438C2"/>
    <w:rsid w:val="00B439D4"/>
    <w:rsid w:val="00B43D98"/>
    <w:rsid w:val="00B443C5"/>
    <w:rsid w:val="00B44B48"/>
    <w:rsid w:val="00B44DD3"/>
    <w:rsid w:val="00B44EB8"/>
    <w:rsid w:val="00B451B7"/>
    <w:rsid w:val="00B4529E"/>
    <w:rsid w:val="00B459F6"/>
    <w:rsid w:val="00B45B5A"/>
    <w:rsid w:val="00B45DC7"/>
    <w:rsid w:val="00B461A0"/>
    <w:rsid w:val="00B464E7"/>
    <w:rsid w:val="00B4661F"/>
    <w:rsid w:val="00B46684"/>
    <w:rsid w:val="00B46702"/>
    <w:rsid w:val="00B468A7"/>
    <w:rsid w:val="00B47875"/>
    <w:rsid w:val="00B47CCE"/>
    <w:rsid w:val="00B47DB4"/>
    <w:rsid w:val="00B47F1C"/>
    <w:rsid w:val="00B50176"/>
    <w:rsid w:val="00B5023D"/>
    <w:rsid w:val="00B50D6C"/>
    <w:rsid w:val="00B51267"/>
    <w:rsid w:val="00B5160B"/>
    <w:rsid w:val="00B51975"/>
    <w:rsid w:val="00B520A6"/>
    <w:rsid w:val="00B523B1"/>
    <w:rsid w:val="00B525C1"/>
    <w:rsid w:val="00B528EB"/>
    <w:rsid w:val="00B5371F"/>
    <w:rsid w:val="00B54371"/>
    <w:rsid w:val="00B543B2"/>
    <w:rsid w:val="00B5441B"/>
    <w:rsid w:val="00B54825"/>
    <w:rsid w:val="00B548D7"/>
    <w:rsid w:val="00B54D77"/>
    <w:rsid w:val="00B54E9C"/>
    <w:rsid w:val="00B5536A"/>
    <w:rsid w:val="00B55467"/>
    <w:rsid w:val="00B55833"/>
    <w:rsid w:val="00B5588B"/>
    <w:rsid w:val="00B55AD4"/>
    <w:rsid w:val="00B55B98"/>
    <w:rsid w:val="00B55D15"/>
    <w:rsid w:val="00B55F03"/>
    <w:rsid w:val="00B55F21"/>
    <w:rsid w:val="00B56141"/>
    <w:rsid w:val="00B56F01"/>
    <w:rsid w:val="00B570AF"/>
    <w:rsid w:val="00B5732D"/>
    <w:rsid w:val="00B574B4"/>
    <w:rsid w:val="00B6043A"/>
    <w:rsid w:val="00B606A7"/>
    <w:rsid w:val="00B60A4D"/>
    <w:rsid w:val="00B60B3A"/>
    <w:rsid w:val="00B61016"/>
    <w:rsid w:val="00B6148A"/>
    <w:rsid w:val="00B6210A"/>
    <w:rsid w:val="00B628AF"/>
    <w:rsid w:val="00B629D6"/>
    <w:rsid w:val="00B62A61"/>
    <w:rsid w:val="00B63192"/>
    <w:rsid w:val="00B63A77"/>
    <w:rsid w:val="00B63B45"/>
    <w:rsid w:val="00B63BFA"/>
    <w:rsid w:val="00B63DA2"/>
    <w:rsid w:val="00B63EE8"/>
    <w:rsid w:val="00B6469C"/>
    <w:rsid w:val="00B647FD"/>
    <w:rsid w:val="00B649FB"/>
    <w:rsid w:val="00B64D08"/>
    <w:rsid w:val="00B64D9D"/>
    <w:rsid w:val="00B657F5"/>
    <w:rsid w:val="00B65A5B"/>
    <w:rsid w:val="00B66464"/>
    <w:rsid w:val="00B67001"/>
    <w:rsid w:val="00B67092"/>
    <w:rsid w:val="00B677A7"/>
    <w:rsid w:val="00B677B3"/>
    <w:rsid w:val="00B67CC5"/>
    <w:rsid w:val="00B67DED"/>
    <w:rsid w:val="00B70026"/>
    <w:rsid w:val="00B70311"/>
    <w:rsid w:val="00B70584"/>
    <w:rsid w:val="00B71006"/>
    <w:rsid w:val="00B7132F"/>
    <w:rsid w:val="00B71381"/>
    <w:rsid w:val="00B71945"/>
    <w:rsid w:val="00B71D2B"/>
    <w:rsid w:val="00B72771"/>
    <w:rsid w:val="00B72AB1"/>
    <w:rsid w:val="00B7315F"/>
    <w:rsid w:val="00B73326"/>
    <w:rsid w:val="00B7378C"/>
    <w:rsid w:val="00B73988"/>
    <w:rsid w:val="00B73AA5"/>
    <w:rsid w:val="00B73DC5"/>
    <w:rsid w:val="00B73EC3"/>
    <w:rsid w:val="00B74137"/>
    <w:rsid w:val="00B7449B"/>
    <w:rsid w:val="00B75121"/>
    <w:rsid w:val="00B75440"/>
    <w:rsid w:val="00B760AF"/>
    <w:rsid w:val="00B762E3"/>
    <w:rsid w:val="00B76596"/>
    <w:rsid w:val="00B765DC"/>
    <w:rsid w:val="00B76898"/>
    <w:rsid w:val="00B76A9F"/>
    <w:rsid w:val="00B76DD5"/>
    <w:rsid w:val="00B76E09"/>
    <w:rsid w:val="00B77844"/>
    <w:rsid w:val="00B77F9E"/>
    <w:rsid w:val="00B8073A"/>
    <w:rsid w:val="00B80748"/>
    <w:rsid w:val="00B80FE0"/>
    <w:rsid w:val="00B82603"/>
    <w:rsid w:val="00B82916"/>
    <w:rsid w:val="00B82CAF"/>
    <w:rsid w:val="00B82F04"/>
    <w:rsid w:val="00B835A5"/>
    <w:rsid w:val="00B842A1"/>
    <w:rsid w:val="00B8440C"/>
    <w:rsid w:val="00B84952"/>
    <w:rsid w:val="00B84E98"/>
    <w:rsid w:val="00B85B8F"/>
    <w:rsid w:val="00B85EE7"/>
    <w:rsid w:val="00B860C3"/>
    <w:rsid w:val="00B86494"/>
    <w:rsid w:val="00B86AD7"/>
    <w:rsid w:val="00B86B02"/>
    <w:rsid w:val="00B86CC8"/>
    <w:rsid w:val="00B86EFF"/>
    <w:rsid w:val="00B870F4"/>
    <w:rsid w:val="00B87296"/>
    <w:rsid w:val="00B873A8"/>
    <w:rsid w:val="00B8768A"/>
    <w:rsid w:val="00B878A0"/>
    <w:rsid w:val="00B879C7"/>
    <w:rsid w:val="00B87AC6"/>
    <w:rsid w:val="00B87E5C"/>
    <w:rsid w:val="00B900A9"/>
    <w:rsid w:val="00B90989"/>
    <w:rsid w:val="00B91F6F"/>
    <w:rsid w:val="00B94368"/>
    <w:rsid w:val="00B9482F"/>
    <w:rsid w:val="00B9503A"/>
    <w:rsid w:val="00B95050"/>
    <w:rsid w:val="00B95754"/>
    <w:rsid w:val="00B95BDA"/>
    <w:rsid w:val="00B95E7E"/>
    <w:rsid w:val="00B96589"/>
    <w:rsid w:val="00B969F5"/>
    <w:rsid w:val="00B96CB6"/>
    <w:rsid w:val="00B97226"/>
    <w:rsid w:val="00B972C5"/>
    <w:rsid w:val="00B97604"/>
    <w:rsid w:val="00B97BA5"/>
    <w:rsid w:val="00BA02E7"/>
    <w:rsid w:val="00BA033B"/>
    <w:rsid w:val="00BA05B8"/>
    <w:rsid w:val="00BA1111"/>
    <w:rsid w:val="00BA1515"/>
    <w:rsid w:val="00BA1518"/>
    <w:rsid w:val="00BA15ED"/>
    <w:rsid w:val="00BA2EFC"/>
    <w:rsid w:val="00BA3726"/>
    <w:rsid w:val="00BA3C9E"/>
    <w:rsid w:val="00BA476D"/>
    <w:rsid w:val="00BA4EEE"/>
    <w:rsid w:val="00BA5384"/>
    <w:rsid w:val="00BA5C4D"/>
    <w:rsid w:val="00BA5C5A"/>
    <w:rsid w:val="00BA5C6F"/>
    <w:rsid w:val="00BA60D9"/>
    <w:rsid w:val="00BA638D"/>
    <w:rsid w:val="00BA6406"/>
    <w:rsid w:val="00BA6824"/>
    <w:rsid w:val="00BA69E5"/>
    <w:rsid w:val="00BA6A55"/>
    <w:rsid w:val="00BA6BB6"/>
    <w:rsid w:val="00BA6F01"/>
    <w:rsid w:val="00BA6F07"/>
    <w:rsid w:val="00BA7534"/>
    <w:rsid w:val="00BA7C60"/>
    <w:rsid w:val="00BA7CE5"/>
    <w:rsid w:val="00BA7D0D"/>
    <w:rsid w:val="00BA7E43"/>
    <w:rsid w:val="00BB015A"/>
    <w:rsid w:val="00BB01B2"/>
    <w:rsid w:val="00BB0452"/>
    <w:rsid w:val="00BB07D7"/>
    <w:rsid w:val="00BB082E"/>
    <w:rsid w:val="00BB0851"/>
    <w:rsid w:val="00BB0FDC"/>
    <w:rsid w:val="00BB1183"/>
    <w:rsid w:val="00BB15B5"/>
    <w:rsid w:val="00BB2127"/>
    <w:rsid w:val="00BB2265"/>
    <w:rsid w:val="00BB262E"/>
    <w:rsid w:val="00BB2E40"/>
    <w:rsid w:val="00BB2EF3"/>
    <w:rsid w:val="00BB32D6"/>
    <w:rsid w:val="00BB3313"/>
    <w:rsid w:val="00BB33D4"/>
    <w:rsid w:val="00BB3976"/>
    <w:rsid w:val="00BB3AB5"/>
    <w:rsid w:val="00BB3DBC"/>
    <w:rsid w:val="00BB4385"/>
    <w:rsid w:val="00BB482B"/>
    <w:rsid w:val="00BB4F60"/>
    <w:rsid w:val="00BB55D9"/>
    <w:rsid w:val="00BB5CCA"/>
    <w:rsid w:val="00BB6614"/>
    <w:rsid w:val="00BB790B"/>
    <w:rsid w:val="00BB7E1A"/>
    <w:rsid w:val="00BB7F6D"/>
    <w:rsid w:val="00BC01D1"/>
    <w:rsid w:val="00BC0268"/>
    <w:rsid w:val="00BC0318"/>
    <w:rsid w:val="00BC0813"/>
    <w:rsid w:val="00BC22ED"/>
    <w:rsid w:val="00BC3297"/>
    <w:rsid w:val="00BC3375"/>
    <w:rsid w:val="00BC37BD"/>
    <w:rsid w:val="00BC39B5"/>
    <w:rsid w:val="00BC4769"/>
    <w:rsid w:val="00BC4957"/>
    <w:rsid w:val="00BC4E97"/>
    <w:rsid w:val="00BC503E"/>
    <w:rsid w:val="00BC5072"/>
    <w:rsid w:val="00BC5280"/>
    <w:rsid w:val="00BC60A4"/>
    <w:rsid w:val="00BC6225"/>
    <w:rsid w:val="00BC62CC"/>
    <w:rsid w:val="00BC65E9"/>
    <w:rsid w:val="00BC6810"/>
    <w:rsid w:val="00BC69BA"/>
    <w:rsid w:val="00BC6BEF"/>
    <w:rsid w:val="00BC703A"/>
    <w:rsid w:val="00BC7708"/>
    <w:rsid w:val="00BC7C5E"/>
    <w:rsid w:val="00BD0448"/>
    <w:rsid w:val="00BD0DB3"/>
    <w:rsid w:val="00BD13EC"/>
    <w:rsid w:val="00BD17F0"/>
    <w:rsid w:val="00BD201B"/>
    <w:rsid w:val="00BD20A5"/>
    <w:rsid w:val="00BD23E0"/>
    <w:rsid w:val="00BD2530"/>
    <w:rsid w:val="00BD268B"/>
    <w:rsid w:val="00BD28C5"/>
    <w:rsid w:val="00BD2D4E"/>
    <w:rsid w:val="00BD31F6"/>
    <w:rsid w:val="00BD3205"/>
    <w:rsid w:val="00BD3290"/>
    <w:rsid w:val="00BD362D"/>
    <w:rsid w:val="00BD381C"/>
    <w:rsid w:val="00BD3A01"/>
    <w:rsid w:val="00BD4077"/>
    <w:rsid w:val="00BD4760"/>
    <w:rsid w:val="00BD4936"/>
    <w:rsid w:val="00BD49F3"/>
    <w:rsid w:val="00BD50AA"/>
    <w:rsid w:val="00BD5426"/>
    <w:rsid w:val="00BD55BF"/>
    <w:rsid w:val="00BD63C7"/>
    <w:rsid w:val="00BD6691"/>
    <w:rsid w:val="00BD67C3"/>
    <w:rsid w:val="00BD6A4D"/>
    <w:rsid w:val="00BD6A94"/>
    <w:rsid w:val="00BD6B46"/>
    <w:rsid w:val="00BD6D60"/>
    <w:rsid w:val="00BD70C4"/>
    <w:rsid w:val="00BD727A"/>
    <w:rsid w:val="00BD7957"/>
    <w:rsid w:val="00BD7A51"/>
    <w:rsid w:val="00BE067B"/>
    <w:rsid w:val="00BE0A3D"/>
    <w:rsid w:val="00BE0BD4"/>
    <w:rsid w:val="00BE16BA"/>
    <w:rsid w:val="00BE1939"/>
    <w:rsid w:val="00BE1AD6"/>
    <w:rsid w:val="00BE23B8"/>
    <w:rsid w:val="00BE271B"/>
    <w:rsid w:val="00BE27D6"/>
    <w:rsid w:val="00BE27D7"/>
    <w:rsid w:val="00BE2CE2"/>
    <w:rsid w:val="00BE3374"/>
    <w:rsid w:val="00BE33CE"/>
    <w:rsid w:val="00BE34D5"/>
    <w:rsid w:val="00BE376E"/>
    <w:rsid w:val="00BE3BAE"/>
    <w:rsid w:val="00BE4413"/>
    <w:rsid w:val="00BE44A2"/>
    <w:rsid w:val="00BE45B5"/>
    <w:rsid w:val="00BE464A"/>
    <w:rsid w:val="00BE464D"/>
    <w:rsid w:val="00BE4817"/>
    <w:rsid w:val="00BE49C0"/>
    <w:rsid w:val="00BE4CF6"/>
    <w:rsid w:val="00BE4E1F"/>
    <w:rsid w:val="00BE52C1"/>
    <w:rsid w:val="00BE535C"/>
    <w:rsid w:val="00BE538A"/>
    <w:rsid w:val="00BE5889"/>
    <w:rsid w:val="00BE608C"/>
    <w:rsid w:val="00BE6508"/>
    <w:rsid w:val="00BE6620"/>
    <w:rsid w:val="00BE6929"/>
    <w:rsid w:val="00BE6964"/>
    <w:rsid w:val="00BE6A5E"/>
    <w:rsid w:val="00BE6C44"/>
    <w:rsid w:val="00BE6D5D"/>
    <w:rsid w:val="00BE6DE6"/>
    <w:rsid w:val="00BE76C0"/>
    <w:rsid w:val="00BE774B"/>
    <w:rsid w:val="00BE787F"/>
    <w:rsid w:val="00BE7B14"/>
    <w:rsid w:val="00BE7B3C"/>
    <w:rsid w:val="00BF01DD"/>
    <w:rsid w:val="00BF03FB"/>
    <w:rsid w:val="00BF06DD"/>
    <w:rsid w:val="00BF0956"/>
    <w:rsid w:val="00BF0ACC"/>
    <w:rsid w:val="00BF0BF3"/>
    <w:rsid w:val="00BF0F13"/>
    <w:rsid w:val="00BF1321"/>
    <w:rsid w:val="00BF17E3"/>
    <w:rsid w:val="00BF187E"/>
    <w:rsid w:val="00BF18FC"/>
    <w:rsid w:val="00BF1A7A"/>
    <w:rsid w:val="00BF1B88"/>
    <w:rsid w:val="00BF1C0F"/>
    <w:rsid w:val="00BF2806"/>
    <w:rsid w:val="00BF2A3C"/>
    <w:rsid w:val="00BF2A4B"/>
    <w:rsid w:val="00BF3B77"/>
    <w:rsid w:val="00BF4663"/>
    <w:rsid w:val="00BF49A8"/>
    <w:rsid w:val="00BF556C"/>
    <w:rsid w:val="00BF575F"/>
    <w:rsid w:val="00BF5904"/>
    <w:rsid w:val="00BF5B59"/>
    <w:rsid w:val="00BF6268"/>
    <w:rsid w:val="00BF63B3"/>
    <w:rsid w:val="00BF6423"/>
    <w:rsid w:val="00BF66E8"/>
    <w:rsid w:val="00BF68AB"/>
    <w:rsid w:val="00BF7241"/>
    <w:rsid w:val="00BF730C"/>
    <w:rsid w:val="00BF7362"/>
    <w:rsid w:val="00BF782E"/>
    <w:rsid w:val="00C00A63"/>
    <w:rsid w:val="00C01038"/>
    <w:rsid w:val="00C01172"/>
    <w:rsid w:val="00C01560"/>
    <w:rsid w:val="00C01873"/>
    <w:rsid w:val="00C01F26"/>
    <w:rsid w:val="00C02135"/>
    <w:rsid w:val="00C02634"/>
    <w:rsid w:val="00C0265F"/>
    <w:rsid w:val="00C0273F"/>
    <w:rsid w:val="00C02C49"/>
    <w:rsid w:val="00C02D7B"/>
    <w:rsid w:val="00C02E9E"/>
    <w:rsid w:val="00C034E8"/>
    <w:rsid w:val="00C03701"/>
    <w:rsid w:val="00C03A5D"/>
    <w:rsid w:val="00C03AB3"/>
    <w:rsid w:val="00C03AF2"/>
    <w:rsid w:val="00C03C89"/>
    <w:rsid w:val="00C04252"/>
    <w:rsid w:val="00C0451E"/>
    <w:rsid w:val="00C04808"/>
    <w:rsid w:val="00C049DD"/>
    <w:rsid w:val="00C05583"/>
    <w:rsid w:val="00C055CC"/>
    <w:rsid w:val="00C05EBF"/>
    <w:rsid w:val="00C05F44"/>
    <w:rsid w:val="00C05F49"/>
    <w:rsid w:val="00C062F1"/>
    <w:rsid w:val="00C06533"/>
    <w:rsid w:val="00C06542"/>
    <w:rsid w:val="00C065B2"/>
    <w:rsid w:val="00C067BB"/>
    <w:rsid w:val="00C0718D"/>
    <w:rsid w:val="00C0732B"/>
    <w:rsid w:val="00C0752C"/>
    <w:rsid w:val="00C075C8"/>
    <w:rsid w:val="00C07A9E"/>
    <w:rsid w:val="00C07E5C"/>
    <w:rsid w:val="00C101B0"/>
    <w:rsid w:val="00C1025B"/>
    <w:rsid w:val="00C104A4"/>
    <w:rsid w:val="00C115BD"/>
    <w:rsid w:val="00C1188A"/>
    <w:rsid w:val="00C12057"/>
    <w:rsid w:val="00C12379"/>
    <w:rsid w:val="00C1264B"/>
    <w:rsid w:val="00C12BCA"/>
    <w:rsid w:val="00C131FA"/>
    <w:rsid w:val="00C13C68"/>
    <w:rsid w:val="00C13F2D"/>
    <w:rsid w:val="00C14456"/>
    <w:rsid w:val="00C149A9"/>
    <w:rsid w:val="00C14B3D"/>
    <w:rsid w:val="00C15092"/>
    <w:rsid w:val="00C15117"/>
    <w:rsid w:val="00C15FDE"/>
    <w:rsid w:val="00C160E6"/>
    <w:rsid w:val="00C1619B"/>
    <w:rsid w:val="00C16392"/>
    <w:rsid w:val="00C17184"/>
    <w:rsid w:val="00C1722B"/>
    <w:rsid w:val="00C1788E"/>
    <w:rsid w:val="00C17894"/>
    <w:rsid w:val="00C17961"/>
    <w:rsid w:val="00C17B4F"/>
    <w:rsid w:val="00C17DE2"/>
    <w:rsid w:val="00C20038"/>
    <w:rsid w:val="00C20306"/>
    <w:rsid w:val="00C21340"/>
    <w:rsid w:val="00C21460"/>
    <w:rsid w:val="00C218A6"/>
    <w:rsid w:val="00C218B5"/>
    <w:rsid w:val="00C21A69"/>
    <w:rsid w:val="00C2265F"/>
    <w:rsid w:val="00C231AF"/>
    <w:rsid w:val="00C234A7"/>
    <w:rsid w:val="00C23E06"/>
    <w:rsid w:val="00C24244"/>
    <w:rsid w:val="00C244BC"/>
    <w:rsid w:val="00C24712"/>
    <w:rsid w:val="00C24743"/>
    <w:rsid w:val="00C247C9"/>
    <w:rsid w:val="00C258C5"/>
    <w:rsid w:val="00C25CA5"/>
    <w:rsid w:val="00C26D9B"/>
    <w:rsid w:val="00C26E20"/>
    <w:rsid w:val="00C26FD1"/>
    <w:rsid w:val="00C27544"/>
    <w:rsid w:val="00C301BC"/>
    <w:rsid w:val="00C3072A"/>
    <w:rsid w:val="00C30E52"/>
    <w:rsid w:val="00C30F76"/>
    <w:rsid w:val="00C310C1"/>
    <w:rsid w:val="00C314F5"/>
    <w:rsid w:val="00C317CC"/>
    <w:rsid w:val="00C3184B"/>
    <w:rsid w:val="00C31A38"/>
    <w:rsid w:val="00C32584"/>
    <w:rsid w:val="00C326F5"/>
    <w:rsid w:val="00C32838"/>
    <w:rsid w:val="00C3315A"/>
    <w:rsid w:val="00C33374"/>
    <w:rsid w:val="00C33396"/>
    <w:rsid w:val="00C3409D"/>
    <w:rsid w:val="00C341A3"/>
    <w:rsid w:val="00C3460B"/>
    <w:rsid w:val="00C346FB"/>
    <w:rsid w:val="00C34909"/>
    <w:rsid w:val="00C34F0D"/>
    <w:rsid w:val="00C352AF"/>
    <w:rsid w:val="00C357DC"/>
    <w:rsid w:val="00C35CBF"/>
    <w:rsid w:val="00C36080"/>
    <w:rsid w:val="00C364A8"/>
    <w:rsid w:val="00C367B0"/>
    <w:rsid w:val="00C367B2"/>
    <w:rsid w:val="00C36C0A"/>
    <w:rsid w:val="00C37667"/>
    <w:rsid w:val="00C377A0"/>
    <w:rsid w:val="00C37980"/>
    <w:rsid w:val="00C37F09"/>
    <w:rsid w:val="00C40089"/>
    <w:rsid w:val="00C400C4"/>
    <w:rsid w:val="00C406A7"/>
    <w:rsid w:val="00C40F10"/>
    <w:rsid w:val="00C41090"/>
    <w:rsid w:val="00C412E1"/>
    <w:rsid w:val="00C41BDE"/>
    <w:rsid w:val="00C41C59"/>
    <w:rsid w:val="00C42921"/>
    <w:rsid w:val="00C42C8E"/>
    <w:rsid w:val="00C42EE0"/>
    <w:rsid w:val="00C4301A"/>
    <w:rsid w:val="00C436E3"/>
    <w:rsid w:val="00C43B2B"/>
    <w:rsid w:val="00C43E4D"/>
    <w:rsid w:val="00C444F1"/>
    <w:rsid w:val="00C44AF4"/>
    <w:rsid w:val="00C44C76"/>
    <w:rsid w:val="00C45040"/>
    <w:rsid w:val="00C4509D"/>
    <w:rsid w:val="00C451F6"/>
    <w:rsid w:val="00C458C8"/>
    <w:rsid w:val="00C45F3D"/>
    <w:rsid w:val="00C46304"/>
    <w:rsid w:val="00C4657A"/>
    <w:rsid w:val="00C46631"/>
    <w:rsid w:val="00C46A65"/>
    <w:rsid w:val="00C47087"/>
    <w:rsid w:val="00C470C8"/>
    <w:rsid w:val="00C475E7"/>
    <w:rsid w:val="00C4796B"/>
    <w:rsid w:val="00C479F4"/>
    <w:rsid w:val="00C503B3"/>
    <w:rsid w:val="00C50450"/>
    <w:rsid w:val="00C50923"/>
    <w:rsid w:val="00C50977"/>
    <w:rsid w:val="00C50CF2"/>
    <w:rsid w:val="00C5218A"/>
    <w:rsid w:val="00C52233"/>
    <w:rsid w:val="00C5292E"/>
    <w:rsid w:val="00C52A7A"/>
    <w:rsid w:val="00C52B97"/>
    <w:rsid w:val="00C5315E"/>
    <w:rsid w:val="00C535F2"/>
    <w:rsid w:val="00C539D1"/>
    <w:rsid w:val="00C53F71"/>
    <w:rsid w:val="00C54067"/>
    <w:rsid w:val="00C541A0"/>
    <w:rsid w:val="00C5449E"/>
    <w:rsid w:val="00C54512"/>
    <w:rsid w:val="00C54618"/>
    <w:rsid w:val="00C5470B"/>
    <w:rsid w:val="00C5481A"/>
    <w:rsid w:val="00C548AA"/>
    <w:rsid w:val="00C5566C"/>
    <w:rsid w:val="00C55EDC"/>
    <w:rsid w:val="00C56100"/>
    <w:rsid w:val="00C5618A"/>
    <w:rsid w:val="00C561E6"/>
    <w:rsid w:val="00C565A0"/>
    <w:rsid w:val="00C57192"/>
    <w:rsid w:val="00C57688"/>
    <w:rsid w:val="00C601C6"/>
    <w:rsid w:val="00C60E2D"/>
    <w:rsid w:val="00C614A5"/>
    <w:rsid w:val="00C61D09"/>
    <w:rsid w:val="00C61FBF"/>
    <w:rsid w:val="00C6231E"/>
    <w:rsid w:val="00C62427"/>
    <w:rsid w:val="00C62F27"/>
    <w:rsid w:val="00C6376D"/>
    <w:rsid w:val="00C6382F"/>
    <w:rsid w:val="00C63B5C"/>
    <w:rsid w:val="00C63FB2"/>
    <w:rsid w:val="00C642DD"/>
    <w:rsid w:val="00C6441A"/>
    <w:rsid w:val="00C646A7"/>
    <w:rsid w:val="00C64A99"/>
    <w:rsid w:val="00C65DED"/>
    <w:rsid w:val="00C66921"/>
    <w:rsid w:val="00C66AF2"/>
    <w:rsid w:val="00C66DCE"/>
    <w:rsid w:val="00C67563"/>
    <w:rsid w:val="00C67865"/>
    <w:rsid w:val="00C67B10"/>
    <w:rsid w:val="00C67BA7"/>
    <w:rsid w:val="00C70220"/>
    <w:rsid w:val="00C70785"/>
    <w:rsid w:val="00C70F16"/>
    <w:rsid w:val="00C71443"/>
    <w:rsid w:val="00C71B9D"/>
    <w:rsid w:val="00C71C98"/>
    <w:rsid w:val="00C71E24"/>
    <w:rsid w:val="00C71EBA"/>
    <w:rsid w:val="00C72344"/>
    <w:rsid w:val="00C7247D"/>
    <w:rsid w:val="00C7261C"/>
    <w:rsid w:val="00C73046"/>
    <w:rsid w:val="00C730D9"/>
    <w:rsid w:val="00C7352F"/>
    <w:rsid w:val="00C73DEB"/>
    <w:rsid w:val="00C741CC"/>
    <w:rsid w:val="00C74818"/>
    <w:rsid w:val="00C74CD8"/>
    <w:rsid w:val="00C74DFA"/>
    <w:rsid w:val="00C74FE8"/>
    <w:rsid w:val="00C75247"/>
    <w:rsid w:val="00C757FD"/>
    <w:rsid w:val="00C75837"/>
    <w:rsid w:val="00C7586A"/>
    <w:rsid w:val="00C759CE"/>
    <w:rsid w:val="00C75B6C"/>
    <w:rsid w:val="00C75F96"/>
    <w:rsid w:val="00C7647E"/>
    <w:rsid w:val="00C76B5D"/>
    <w:rsid w:val="00C77125"/>
    <w:rsid w:val="00C7757F"/>
    <w:rsid w:val="00C77E06"/>
    <w:rsid w:val="00C80004"/>
    <w:rsid w:val="00C80C14"/>
    <w:rsid w:val="00C80D0B"/>
    <w:rsid w:val="00C80D83"/>
    <w:rsid w:val="00C8111A"/>
    <w:rsid w:val="00C815D6"/>
    <w:rsid w:val="00C817CB"/>
    <w:rsid w:val="00C8228D"/>
    <w:rsid w:val="00C8235D"/>
    <w:rsid w:val="00C826E8"/>
    <w:rsid w:val="00C82B57"/>
    <w:rsid w:val="00C8306D"/>
    <w:rsid w:val="00C831EC"/>
    <w:rsid w:val="00C83562"/>
    <w:rsid w:val="00C838B5"/>
    <w:rsid w:val="00C847F5"/>
    <w:rsid w:val="00C8589C"/>
    <w:rsid w:val="00C85B6A"/>
    <w:rsid w:val="00C85E28"/>
    <w:rsid w:val="00C85F9A"/>
    <w:rsid w:val="00C86292"/>
    <w:rsid w:val="00C86380"/>
    <w:rsid w:val="00C86EA0"/>
    <w:rsid w:val="00C8726A"/>
    <w:rsid w:val="00C878A5"/>
    <w:rsid w:val="00C87A1E"/>
    <w:rsid w:val="00C87A21"/>
    <w:rsid w:val="00C87DF1"/>
    <w:rsid w:val="00C87F69"/>
    <w:rsid w:val="00C90065"/>
    <w:rsid w:val="00C90727"/>
    <w:rsid w:val="00C90B02"/>
    <w:rsid w:val="00C90F1E"/>
    <w:rsid w:val="00C910FF"/>
    <w:rsid w:val="00C9144E"/>
    <w:rsid w:val="00C91D74"/>
    <w:rsid w:val="00C91FD2"/>
    <w:rsid w:val="00C9269B"/>
    <w:rsid w:val="00C92FC1"/>
    <w:rsid w:val="00C938CE"/>
    <w:rsid w:val="00C93BD0"/>
    <w:rsid w:val="00C9468C"/>
    <w:rsid w:val="00C946FB"/>
    <w:rsid w:val="00C94928"/>
    <w:rsid w:val="00C9497E"/>
    <w:rsid w:val="00C94B1A"/>
    <w:rsid w:val="00C94E2B"/>
    <w:rsid w:val="00C957E0"/>
    <w:rsid w:val="00C95A4E"/>
    <w:rsid w:val="00C95A9B"/>
    <w:rsid w:val="00C95B9E"/>
    <w:rsid w:val="00C95CED"/>
    <w:rsid w:val="00C95D91"/>
    <w:rsid w:val="00C95F2D"/>
    <w:rsid w:val="00C96ACB"/>
    <w:rsid w:val="00C96D1E"/>
    <w:rsid w:val="00C96F5D"/>
    <w:rsid w:val="00C97E17"/>
    <w:rsid w:val="00CA0200"/>
    <w:rsid w:val="00CA0436"/>
    <w:rsid w:val="00CA08E3"/>
    <w:rsid w:val="00CA099B"/>
    <w:rsid w:val="00CA0BBC"/>
    <w:rsid w:val="00CA0DAF"/>
    <w:rsid w:val="00CA2532"/>
    <w:rsid w:val="00CA2FBD"/>
    <w:rsid w:val="00CA315B"/>
    <w:rsid w:val="00CA318E"/>
    <w:rsid w:val="00CA376F"/>
    <w:rsid w:val="00CA3827"/>
    <w:rsid w:val="00CA3A79"/>
    <w:rsid w:val="00CA3F92"/>
    <w:rsid w:val="00CA4234"/>
    <w:rsid w:val="00CA43EF"/>
    <w:rsid w:val="00CA4987"/>
    <w:rsid w:val="00CA5131"/>
    <w:rsid w:val="00CA51CE"/>
    <w:rsid w:val="00CA5246"/>
    <w:rsid w:val="00CA538D"/>
    <w:rsid w:val="00CA543F"/>
    <w:rsid w:val="00CA56D7"/>
    <w:rsid w:val="00CA5709"/>
    <w:rsid w:val="00CA5863"/>
    <w:rsid w:val="00CA64C5"/>
    <w:rsid w:val="00CA6A12"/>
    <w:rsid w:val="00CA71B2"/>
    <w:rsid w:val="00CA7964"/>
    <w:rsid w:val="00CA7D51"/>
    <w:rsid w:val="00CB07E2"/>
    <w:rsid w:val="00CB0804"/>
    <w:rsid w:val="00CB1B8A"/>
    <w:rsid w:val="00CB1B94"/>
    <w:rsid w:val="00CB1DA6"/>
    <w:rsid w:val="00CB203E"/>
    <w:rsid w:val="00CB2205"/>
    <w:rsid w:val="00CB2321"/>
    <w:rsid w:val="00CB2536"/>
    <w:rsid w:val="00CB3142"/>
    <w:rsid w:val="00CB33EF"/>
    <w:rsid w:val="00CB3488"/>
    <w:rsid w:val="00CB398A"/>
    <w:rsid w:val="00CB45FB"/>
    <w:rsid w:val="00CB4EF1"/>
    <w:rsid w:val="00CB5056"/>
    <w:rsid w:val="00CB56AA"/>
    <w:rsid w:val="00CB574A"/>
    <w:rsid w:val="00CB5811"/>
    <w:rsid w:val="00CB5BDE"/>
    <w:rsid w:val="00CB63D5"/>
    <w:rsid w:val="00CB6848"/>
    <w:rsid w:val="00CB6CA5"/>
    <w:rsid w:val="00CB6E86"/>
    <w:rsid w:val="00CB6F89"/>
    <w:rsid w:val="00CB71C0"/>
    <w:rsid w:val="00CB74BD"/>
    <w:rsid w:val="00CB7519"/>
    <w:rsid w:val="00CB7A4C"/>
    <w:rsid w:val="00CB7DC2"/>
    <w:rsid w:val="00CC0467"/>
    <w:rsid w:val="00CC04A7"/>
    <w:rsid w:val="00CC06B3"/>
    <w:rsid w:val="00CC0D79"/>
    <w:rsid w:val="00CC0EB9"/>
    <w:rsid w:val="00CC13AD"/>
    <w:rsid w:val="00CC1493"/>
    <w:rsid w:val="00CC154D"/>
    <w:rsid w:val="00CC1B57"/>
    <w:rsid w:val="00CC1D1D"/>
    <w:rsid w:val="00CC1D7D"/>
    <w:rsid w:val="00CC1FE1"/>
    <w:rsid w:val="00CC24A5"/>
    <w:rsid w:val="00CC332F"/>
    <w:rsid w:val="00CC3376"/>
    <w:rsid w:val="00CC342F"/>
    <w:rsid w:val="00CC38E9"/>
    <w:rsid w:val="00CC3B56"/>
    <w:rsid w:val="00CC3CD5"/>
    <w:rsid w:val="00CC3D0F"/>
    <w:rsid w:val="00CC3DAF"/>
    <w:rsid w:val="00CC4028"/>
    <w:rsid w:val="00CC47C4"/>
    <w:rsid w:val="00CC48FC"/>
    <w:rsid w:val="00CC491F"/>
    <w:rsid w:val="00CC49BA"/>
    <w:rsid w:val="00CC4B4A"/>
    <w:rsid w:val="00CC4B5A"/>
    <w:rsid w:val="00CC4D7C"/>
    <w:rsid w:val="00CC54B1"/>
    <w:rsid w:val="00CC5957"/>
    <w:rsid w:val="00CC5BF0"/>
    <w:rsid w:val="00CC5C89"/>
    <w:rsid w:val="00CC6173"/>
    <w:rsid w:val="00CC6511"/>
    <w:rsid w:val="00CC6729"/>
    <w:rsid w:val="00CC6868"/>
    <w:rsid w:val="00CC6875"/>
    <w:rsid w:val="00CC69CF"/>
    <w:rsid w:val="00CC6ECC"/>
    <w:rsid w:val="00CC70B3"/>
    <w:rsid w:val="00CC713C"/>
    <w:rsid w:val="00CC7B58"/>
    <w:rsid w:val="00CC7B75"/>
    <w:rsid w:val="00CD0459"/>
    <w:rsid w:val="00CD0575"/>
    <w:rsid w:val="00CD0B30"/>
    <w:rsid w:val="00CD1296"/>
    <w:rsid w:val="00CD1BC2"/>
    <w:rsid w:val="00CD1C13"/>
    <w:rsid w:val="00CD1C4F"/>
    <w:rsid w:val="00CD1C71"/>
    <w:rsid w:val="00CD2A12"/>
    <w:rsid w:val="00CD2A71"/>
    <w:rsid w:val="00CD2E7C"/>
    <w:rsid w:val="00CD31B0"/>
    <w:rsid w:val="00CD3498"/>
    <w:rsid w:val="00CD34DC"/>
    <w:rsid w:val="00CD38FA"/>
    <w:rsid w:val="00CD3C46"/>
    <w:rsid w:val="00CD42E2"/>
    <w:rsid w:val="00CD4FE8"/>
    <w:rsid w:val="00CD50F0"/>
    <w:rsid w:val="00CD511B"/>
    <w:rsid w:val="00CD545B"/>
    <w:rsid w:val="00CD5923"/>
    <w:rsid w:val="00CD5A7B"/>
    <w:rsid w:val="00CD5C99"/>
    <w:rsid w:val="00CD5CF9"/>
    <w:rsid w:val="00CD66E9"/>
    <w:rsid w:val="00CD7282"/>
    <w:rsid w:val="00CD7B77"/>
    <w:rsid w:val="00CE0215"/>
    <w:rsid w:val="00CE0379"/>
    <w:rsid w:val="00CE06D5"/>
    <w:rsid w:val="00CE0AEB"/>
    <w:rsid w:val="00CE0C5E"/>
    <w:rsid w:val="00CE0EE5"/>
    <w:rsid w:val="00CE13E8"/>
    <w:rsid w:val="00CE1B48"/>
    <w:rsid w:val="00CE1D60"/>
    <w:rsid w:val="00CE1E1B"/>
    <w:rsid w:val="00CE1F7A"/>
    <w:rsid w:val="00CE1FFF"/>
    <w:rsid w:val="00CE2424"/>
    <w:rsid w:val="00CE2A45"/>
    <w:rsid w:val="00CE2B30"/>
    <w:rsid w:val="00CE2B38"/>
    <w:rsid w:val="00CE2B4C"/>
    <w:rsid w:val="00CE2D99"/>
    <w:rsid w:val="00CE2FD2"/>
    <w:rsid w:val="00CE3696"/>
    <w:rsid w:val="00CE40B7"/>
    <w:rsid w:val="00CE437F"/>
    <w:rsid w:val="00CE43AD"/>
    <w:rsid w:val="00CE48E4"/>
    <w:rsid w:val="00CE4F94"/>
    <w:rsid w:val="00CE51D7"/>
    <w:rsid w:val="00CE55C6"/>
    <w:rsid w:val="00CE585B"/>
    <w:rsid w:val="00CE619F"/>
    <w:rsid w:val="00CE6243"/>
    <w:rsid w:val="00CE70CD"/>
    <w:rsid w:val="00CE72E7"/>
    <w:rsid w:val="00CE7303"/>
    <w:rsid w:val="00CE7974"/>
    <w:rsid w:val="00CE7BBA"/>
    <w:rsid w:val="00CE7EF9"/>
    <w:rsid w:val="00CF0325"/>
    <w:rsid w:val="00CF05A8"/>
    <w:rsid w:val="00CF08DC"/>
    <w:rsid w:val="00CF0CE9"/>
    <w:rsid w:val="00CF12BF"/>
    <w:rsid w:val="00CF13FB"/>
    <w:rsid w:val="00CF14AA"/>
    <w:rsid w:val="00CF1A38"/>
    <w:rsid w:val="00CF1AA3"/>
    <w:rsid w:val="00CF2378"/>
    <w:rsid w:val="00CF2398"/>
    <w:rsid w:val="00CF2CFC"/>
    <w:rsid w:val="00CF2D09"/>
    <w:rsid w:val="00CF33FE"/>
    <w:rsid w:val="00CF3A4B"/>
    <w:rsid w:val="00CF3A7D"/>
    <w:rsid w:val="00CF417F"/>
    <w:rsid w:val="00CF46E0"/>
    <w:rsid w:val="00CF483C"/>
    <w:rsid w:val="00CF48B2"/>
    <w:rsid w:val="00CF48DF"/>
    <w:rsid w:val="00CF4C73"/>
    <w:rsid w:val="00CF4E72"/>
    <w:rsid w:val="00CF52A9"/>
    <w:rsid w:val="00CF7145"/>
    <w:rsid w:val="00CF745B"/>
    <w:rsid w:val="00CF76A6"/>
    <w:rsid w:val="00CF78EF"/>
    <w:rsid w:val="00CF7928"/>
    <w:rsid w:val="00CF7E2C"/>
    <w:rsid w:val="00CF7FDC"/>
    <w:rsid w:val="00D003CE"/>
    <w:rsid w:val="00D00699"/>
    <w:rsid w:val="00D006AA"/>
    <w:rsid w:val="00D0086D"/>
    <w:rsid w:val="00D00B4B"/>
    <w:rsid w:val="00D0106E"/>
    <w:rsid w:val="00D01CFD"/>
    <w:rsid w:val="00D022A6"/>
    <w:rsid w:val="00D035AD"/>
    <w:rsid w:val="00D0376E"/>
    <w:rsid w:val="00D039CB"/>
    <w:rsid w:val="00D03D21"/>
    <w:rsid w:val="00D04929"/>
    <w:rsid w:val="00D04DBE"/>
    <w:rsid w:val="00D051DC"/>
    <w:rsid w:val="00D05592"/>
    <w:rsid w:val="00D05E98"/>
    <w:rsid w:val="00D07425"/>
    <w:rsid w:val="00D07EEC"/>
    <w:rsid w:val="00D1021A"/>
    <w:rsid w:val="00D11298"/>
    <w:rsid w:val="00D116D5"/>
    <w:rsid w:val="00D11772"/>
    <w:rsid w:val="00D11C34"/>
    <w:rsid w:val="00D11FBA"/>
    <w:rsid w:val="00D12097"/>
    <w:rsid w:val="00D12126"/>
    <w:rsid w:val="00D124AB"/>
    <w:rsid w:val="00D125DB"/>
    <w:rsid w:val="00D12A80"/>
    <w:rsid w:val="00D12D51"/>
    <w:rsid w:val="00D1341D"/>
    <w:rsid w:val="00D1362D"/>
    <w:rsid w:val="00D13CCB"/>
    <w:rsid w:val="00D13FF7"/>
    <w:rsid w:val="00D146ED"/>
    <w:rsid w:val="00D14729"/>
    <w:rsid w:val="00D14CDC"/>
    <w:rsid w:val="00D14D9F"/>
    <w:rsid w:val="00D14E23"/>
    <w:rsid w:val="00D156D2"/>
    <w:rsid w:val="00D1592E"/>
    <w:rsid w:val="00D15BAE"/>
    <w:rsid w:val="00D1673E"/>
    <w:rsid w:val="00D16DCC"/>
    <w:rsid w:val="00D17036"/>
    <w:rsid w:val="00D1790C"/>
    <w:rsid w:val="00D201A9"/>
    <w:rsid w:val="00D209C2"/>
    <w:rsid w:val="00D21809"/>
    <w:rsid w:val="00D2192F"/>
    <w:rsid w:val="00D21C8E"/>
    <w:rsid w:val="00D21F59"/>
    <w:rsid w:val="00D229FA"/>
    <w:rsid w:val="00D23349"/>
    <w:rsid w:val="00D234E1"/>
    <w:rsid w:val="00D235F0"/>
    <w:rsid w:val="00D239A5"/>
    <w:rsid w:val="00D23AC5"/>
    <w:rsid w:val="00D2450D"/>
    <w:rsid w:val="00D24E3D"/>
    <w:rsid w:val="00D24E97"/>
    <w:rsid w:val="00D24FBE"/>
    <w:rsid w:val="00D259EF"/>
    <w:rsid w:val="00D25D11"/>
    <w:rsid w:val="00D25D44"/>
    <w:rsid w:val="00D25E6B"/>
    <w:rsid w:val="00D26485"/>
    <w:rsid w:val="00D269F0"/>
    <w:rsid w:val="00D27197"/>
    <w:rsid w:val="00D271B7"/>
    <w:rsid w:val="00D278D3"/>
    <w:rsid w:val="00D27C0F"/>
    <w:rsid w:val="00D30543"/>
    <w:rsid w:val="00D314F5"/>
    <w:rsid w:val="00D329EE"/>
    <w:rsid w:val="00D32A3D"/>
    <w:rsid w:val="00D3329A"/>
    <w:rsid w:val="00D33A69"/>
    <w:rsid w:val="00D33B7B"/>
    <w:rsid w:val="00D33DA8"/>
    <w:rsid w:val="00D35630"/>
    <w:rsid w:val="00D35762"/>
    <w:rsid w:val="00D369F9"/>
    <w:rsid w:val="00D36C11"/>
    <w:rsid w:val="00D36C61"/>
    <w:rsid w:val="00D37288"/>
    <w:rsid w:val="00D37869"/>
    <w:rsid w:val="00D379F4"/>
    <w:rsid w:val="00D37A52"/>
    <w:rsid w:val="00D37AA2"/>
    <w:rsid w:val="00D37ADF"/>
    <w:rsid w:val="00D37E93"/>
    <w:rsid w:val="00D40036"/>
    <w:rsid w:val="00D40BF1"/>
    <w:rsid w:val="00D40FCB"/>
    <w:rsid w:val="00D41630"/>
    <w:rsid w:val="00D41D5C"/>
    <w:rsid w:val="00D41E3F"/>
    <w:rsid w:val="00D426D5"/>
    <w:rsid w:val="00D4298E"/>
    <w:rsid w:val="00D43196"/>
    <w:rsid w:val="00D439DF"/>
    <w:rsid w:val="00D43B81"/>
    <w:rsid w:val="00D43BBB"/>
    <w:rsid w:val="00D44382"/>
    <w:rsid w:val="00D4452A"/>
    <w:rsid w:val="00D44589"/>
    <w:rsid w:val="00D44D94"/>
    <w:rsid w:val="00D4516B"/>
    <w:rsid w:val="00D455B5"/>
    <w:rsid w:val="00D45D35"/>
    <w:rsid w:val="00D46365"/>
    <w:rsid w:val="00D468B9"/>
    <w:rsid w:val="00D46EBE"/>
    <w:rsid w:val="00D477B8"/>
    <w:rsid w:val="00D47959"/>
    <w:rsid w:val="00D47BB2"/>
    <w:rsid w:val="00D47E35"/>
    <w:rsid w:val="00D5024D"/>
    <w:rsid w:val="00D504F6"/>
    <w:rsid w:val="00D50EF2"/>
    <w:rsid w:val="00D517BB"/>
    <w:rsid w:val="00D51B35"/>
    <w:rsid w:val="00D51CD1"/>
    <w:rsid w:val="00D52329"/>
    <w:rsid w:val="00D52343"/>
    <w:rsid w:val="00D52E07"/>
    <w:rsid w:val="00D53054"/>
    <w:rsid w:val="00D53460"/>
    <w:rsid w:val="00D53850"/>
    <w:rsid w:val="00D5387D"/>
    <w:rsid w:val="00D53E50"/>
    <w:rsid w:val="00D54084"/>
    <w:rsid w:val="00D540C0"/>
    <w:rsid w:val="00D54504"/>
    <w:rsid w:val="00D54B9B"/>
    <w:rsid w:val="00D550E3"/>
    <w:rsid w:val="00D55100"/>
    <w:rsid w:val="00D55568"/>
    <w:rsid w:val="00D55E2F"/>
    <w:rsid w:val="00D55E43"/>
    <w:rsid w:val="00D5601F"/>
    <w:rsid w:val="00D561E2"/>
    <w:rsid w:val="00D56700"/>
    <w:rsid w:val="00D56CA2"/>
    <w:rsid w:val="00D5755D"/>
    <w:rsid w:val="00D57594"/>
    <w:rsid w:val="00D575A3"/>
    <w:rsid w:val="00D57B43"/>
    <w:rsid w:val="00D60661"/>
    <w:rsid w:val="00D60723"/>
    <w:rsid w:val="00D60FCB"/>
    <w:rsid w:val="00D611F9"/>
    <w:rsid w:val="00D617AF"/>
    <w:rsid w:val="00D61F4C"/>
    <w:rsid w:val="00D6254A"/>
    <w:rsid w:val="00D62AF8"/>
    <w:rsid w:val="00D62B4D"/>
    <w:rsid w:val="00D62C9E"/>
    <w:rsid w:val="00D630A6"/>
    <w:rsid w:val="00D63410"/>
    <w:rsid w:val="00D6385F"/>
    <w:rsid w:val="00D63891"/>
    <w:rsid w:val="00D6399F"/>
    <w:rsid w:val="00D63BDF"/>
    <w:rsid w:val="00D63E9B"/>
    <w:rsid w:val="00D642D3"/>
    <w:rsid w:val="00D649FA"/>
    <w:rsid w:val="00D64AFA"/>
    <w:rsid w:val="00D6510F"/>
    <w:rsid w:val="00D65149"/>
    <w:rsid w:val="00D654E8"/>
    <w:rsid w:val="00D658B0"/>
    <w:rsid w:val="00D65C8B"/>
    <w:rsid w:val="00D665F1"/>
    <w:rsid w:val="00D6692E"/>
    <w:rsid w:val="00D66AE4"/>
    <w:rsid w:val="00D66D63"/>
    <w:rsid w:val="00D6714A"/>
    <w:rsid w:val="00D671C9"/>
    <w:rsid w:val="00D705B9"/>
    <w:rsid w:val="00D72740"/>
    <w:rsid w:val="00D7284F"/>
    <w:rsid w:val="00D72CE8"/>
    <w:rsid w:val="00D73273"/>
    <w:rsid w:val="00D739BB"/>
    <w:rsid w:val="00D74E62"/>
    <w:rsid w:val="00D75B68"/>
    <w:rsid w:val="00D75D5E"/>
    <w:rsid w:val="00D75E88"/>
    <w:rsid w:val="00D76159"/>
    <w:rsid w:val="00D76943"/>
    <w:rsid w:val="00D76A59"/>
    <w:rsid w:val="00D76A72"/>
    <w:rsid w:val="00D76ADF"/>
    <w:rsid w:val="00D77E92"/>
    <w:rsid w:val="00D80053"/>
    <w:rsid w:val="00D800CB"/>
    <w:rsid w:val="00D80117"/>
    <w:rsid w:val="00D8018E"/>
    <w:rsid w:val="00D80848"/>
    <w:rsid w:val="00D80B3A"/>
    <w:rsid w:val="00D80CDD"/>
    <w:rsid w:val="00D80F6B"/>
    <w:rsid w:val="00D81076"/>
    <w:rsid w:val="00D8118A"/>
    <w:rsid w:val="00D811BD"/>
    <w:rsid w:val="00D81777"/>
    <w:rsid w:val="00D81A1F"/>
    <w:rsid w:val="00D81D1E"/>
    <w:rsid w:val="00D81DB3"/>
    <w:rsid w:val="00D82300"/>
    <w:rsid w:val="00D8256F"/>
    <w:rsid w:val="00D826B4"/>
    <w:rsid w:val="00D827AB"/>
    <w:rsid w:val="00D827C4"/>
    <w:rsid w:val="00D83410"/>
    <w:rsid w:val="00D837CF"/>
    <w:rsid w:val="00D83AA8"/>
    <w:rsid w:val="00D83E4B"/>
    <w:rsid w:val="00D83EC7"/>
    <w:rsid w:val="00D84313"/>
    <w:rsid w:val="00D849B6"/>
    <w:rsid w:val="00D84F6F"/>
    <w:rsid w:val="00D85ACE"/>
    <w:rsid w:val="00D8636F"/>
    <w:rsid w:val="00D86E8C"/>
    <w:rsid w:val="00D86FA3"/>
    <w:rsid w:val="00D87448"/>
    <w:rsid w:val="00D874A6"/>
    <w:rsid w:val="00D875EA"/>
    <w:rsid w:val="00D8768E"/>
    <w:rsid w:val="00D87758"/>
    <w:rsid w:val="00D909EE"/>
    <w:rsid w:val="00D90E42"/>
    <w:rsid w:val="00D91650"/>
    <w:rsid w:val="00D919AB"/>
    <w:rsid w:val="00D91C68"/>
    <w:rsid w:val="00D92FF0"/>
    <w:rsid w:val="00D93498"/>
    <w:rsid w:val="00D934B4"/>
    <w:rsid w:val="00D939E9"/>
    <w:rsid w:val="00D93B4E"/>
    <w:rsid w:val="00D9418B"/>
    <w:rsid w:val="00D94DB8"/>
    <w:rsid w:val="00D952CE"/>
    <w:rsid w:val="00D95EE9"/>
    <w:rsid w:val="00D96156"/>
    <w:rsid w:val="00D96225"/>
    <w:rsid w:val="00D96A30"/>
    <w:rsid w:val="00D96BBF"/>
    <w:rsid w:val="00D96EAC"/>
    <w:rsid w:val="00D9705C"/>
    <w:rsid w:val="00D97203"/>
    <w:rsid w:val="00D9727E"/>
    <w:rsid w:val="00D9740F"/>
    <w:rsid w:val="00D9749A"/>
    <w:rsid w:val="00D97559"/>
    <w:rsid w:val="00D97A31"/>
    <w:rsid w:val="00D97C09"/>
    <w:rsid w:val="00DA0206"/>
    <w:rsid w:val="00DA027F"/>
    <w:rsid w:val="00DA03C4"/>
    <w:rsid w:val="00DA1064"/>
    <w:rsid w:val="00DA1569"/>
    <w:rsid w:val="00DA181D"/>
    <w:rsid w:val="00DA1C10"/>
    <w:rsid w:val="00DA1F28"/>
    <w:rsid w:val="00DA24C5"/>
    <w:rsid w:val="00DA254E"/>
    <w:rsid w:val="00DA2B7A"/>
    <w:rsid w:val="00DA2DF1"/>
    <w:rsid w:val="00DA3CD5"/>
    <w:rsid w:val="00DA4707"/>
    <w:rsid w:val="00DA48DF"/>
    <w:rsid w:val="00DA4991"/>
    <w:rsid w:val="00DA49A4"/>
    <w:rsid w:val="00DA4A67"/>
    <w:rsid w:val="00DA4EDE"/>
    <w:rsid w:val="00DA5401"/>
    <w:rsid w:val="00DA5472"/>
    <w:rsid w:val="00DA6049"/>
    <w:rsid w:val="00DA72FE"/>
    <w:rsid w:val="00DA7B3D"/>
    <w:rsid w:val="00DA7B8E"/>
    <w:rsid w:val="00DA7BEF"/>
    <w:rsid w:val="00DA7DE7"/>
    <w:rsid w:val="00DB0016"/>
    <w:rsid w:val="00DB0323"/>
    <w:rsid w:val="00DB036D"/>
    <w:rsid w:val="00DB0F78"/>
    <w:rsid w:val="00DB0F8C"/>
    <w:rsid w:val="00DB10FE"/>
    <w:rsid w:val="00DB2030"/>
    <w:rsid w:val="00DB2B29"/>
    <w:rsid w:val="00DB2E34"/>
    <w:rsid w:val="00DB3109"/>
    <w:rsid w:val="00DB3940"/>
    <w:rsid w:val="00DB40FF"/>
    <w:rsid w:val="00DB4357"/>
    <w:rsid w:val="00DB43ED"/>
    <w:rsid w:val="00DB440E"/>
    <w:rsid w:val="00DB4A7E"/>
    <w:rsid w:val="00DB4AB9"/>
    <w:rsid w:val="00DB4EF6"/>
    <w:rsid w:val="00DB4FAA"/>
    <w:rsid w:val="00DB50B9"/>
    <w:rsid w:val="00DB5316"/>
    <w:rsid w:val="00DB5C92"/>
    <w:rsid w:val="00DB5CCF"/>
    <w:rsid w:val="00DB6608"/>
    <w:rsid w:val="00DB67A8"/>
    <w:rsid w:val="00DB6881"/>
    <w:rsid w:val="00DB6C00"/>
    <w:rsid w:val="00DB707C"/>
    <w:rsid w:val="00DB7155"/>
    <w:rsid w:val="00DC13B2"/>
    <w:rsid w:val="00DC14F4"/>
    <w:rsid w:val="00DC185C"/>
    <w:rsid w:val="00DC19D2"/>
    <w:rsid w:val="00DC33F5"/>
    <w:rsid w:val="00DC349F"/>
    <w:rsid w:val="00DC354C"/>
    <w:rsid w:val="00DC3949"/>
    <w:rsid w:val="00DC3985"/>
    <w:rsid w:val="00DC3A95"/>
    <w:rsid w:val="00DC4F57"/>
    <w:rsid w:val="00DC58DD"/>
    <w:rsid w:val="00DC5FFC"/>
    <w:rsid w:val="00DC630B"/>
    <w:rsid w:val="00DC7198"/>
    <w:rsid w:val="00DD00AE"/>
    <w:rsid w:val="00DD01CD"/>
    <w:rsid w:val="00DD024D"/>
    <w:rsid w:val="00DD0657"/>
    <w:rsid w:val="00DD07F1"/>
    <w:rsid w:val="00DD0990"/>
    <w:rsid w:val="00DD0B72"/>
    <w:rsid w:val="00DD1215"/>
    <w:rsid w:val="00DD1C9B"/>
    <w:rsid w:val="00DD2B9E"/>
    <w:rsid w:val="00DD39B3"/>
    <w:rsid w:val="00DD3B6D"/>
    <w:rsid w:val="00DD3C36"/>
    <w:rsid w:val="00DD450A"/>
    <w:rsid w:val="00DD45B7"/>
    <w:rsid w:val="00DD4C37"/>
    <w:rsid w:val="00DD5347"/>
    <w:rsid w:val="00DD53B0"/>
    <w:rsid w:val="00DD5EE8"/>
    <w:rsid w:val="00DD5FEB"/>
    <w:rsid w:val="00DD6741"/>
    <w:rsid w:val="00DD67CC"/>
    <w:rsid w:val="00DD6B19"/>
    <w:rsid w:val="00DD7744"/>
    <w:rsid w:val="00DD7A7D"/>
    <w:rsid w:val="00DD7BA5"/>
    <w:rsid w:val="00DE062E"/>
    <w:rsid w:val="00DE0930"/>
    <w:rsid w:val="00DE0CE4"/>
    <w:rsid w:val="00DE1404"/>
    <w:rsid w:val="00DE1422"/>
    <w:rsid w:val="00DE1A52"/>
    <w:rsid w:val="00DE1A63"/>
    <w:rsid w:val="00DE1D09"/>
    <w:rsid w:val="00DE25E1"/>
    <w:rsid w:val="00DE28D8"/>
    <w:rsid w:val="00DE2BA6"/>
    <w:rsid w:val="00DE2F86"/>
    <w:rsid w:val="00DE345D"/>
    <w:rsid w:val="00DE36FC"/>
    <w:rsid w:val="00DE3728"/>
    <w:rsid w:val="00DE41F8"/>
    <w:rsid w:val="00DE5282"/>
    <w:rsid w:val="00DE58F9"/>
    <w:rsid w:val="00DE5CC5"/>
    <w:rsid w:val="00DE5E03"/>
    <w:rsid w:val="00DE601D"/>
    <w:rsid w:val="00DE64BE"/>
    <w:rsid w:val="00DE6524"/>
    <w:rsid w:val="00DE78B8"/>
    <w:rsid w:val="00DE7A15"/>
    <w:rsid w:val="00DE7DFE"/>
    <w:rsid w:val="00DF10DF"/>
    <w:rsid w:val="00DF11BB"/>
    <w:rsid w:val="00DF16FE"/>
    <w:rsid w:val="00DF181E"/>
    <w:rsid w:val="00DF19A1"/>
    <w:rsid w:val="00DF22DE"/>
    <w:rsid w:val="00DF2882"/>
    <w:rsid w:val="00DF294E"/>
    <w:rsid w:val="00DF29A7"/>
    <w:rsid w:val="00DF2D20"/>
    <w:rsid w:val="00DF2DED"/>
    <w:rsid w:val="00DF3416"/>
    <w:rsid w:val="00DF3A66"/>
    <w:rsid w:val="00DF3CFD"/>
    <w:rsid w:val="00DF3DA1"/>
    <w:rsid w:val="00DF43C8"/>
    <w:rsid w:val="00DF45E6"/>
    <w:rsid w:val="00DF4A62"/>
    <w:rsid w:val="00DF4BF9"/>
    <w:rsid w:val="00DF4D1F"/>
    <w:rsid w:val="00DF5C02"/>
    <w:rsid w:val="00DF5CD5"/>
    <w:rsid w:val="00DF6118"/>
    <w:rsid w:val="00DF6AFB"/>
    <w:rsid w:val="00DF6B7E"/>
    <w:rsid w:val="00DF6C04"/>
    <w:rsid w:val="00DF70B8"/>
    <w:rsid w:val="00DF7195"/>
    <w:rsid w:val="00DF71F2"/>
    <w:rsid w:val="00DF7328"/>
    <w:rsid w:val="00DF7458"/>
    <w:rsid w:val="00DF77EA"/>
    <w:rsid w:val="00DF78DD"/>
    <w:rsid w:val="00DF7E2E"/>
    <w:rsid w:val="00DF7FDF"/>
    <w:rsid w:val="00E0054E"/>
    <w:rsid w:val="00E01536"/>
    <w:rsid w:val="00E015A0"/>
    <w:rsid w:val="00E02D18"/>
    <w:rsid w:val="00E02F30"/>
    <w:rsid w:val="00E03403"/>
    <w:rsid w:val="00E03625"/>
    <w:rsid w:val="00E03AAC"/>
    <w:rsid w:val="00E03EF7"/>
    <w:rsid w:val="00E03F3E"/>
    <w:rsid w:val="00E04243"/>
    <w:rsid w:val="00E045C0"/>
    <w:rsid w:val="00E04804"/>
    <w:rsid w:val="00E048DA"/>
    <w:rsid w:val="00E04CCA"/>
    <w:rsid w:val="00E04E36"/>
    <w:rsid w:val="00E05BE2"/>
    <w:rsid w:val="00E05ED8"/>
    <w:rsid w:val="00E060B5"/>
    <w:rsid w:val="00E06110"/>
    <w:rsid w:val="00E0620D"/>
    <w:rsid w:val="00E062AB"/>
    <w:rsid w:val="00E063DD"/>
    <w:rsid w:val="00E0665E"/>
    <w:rsid w:val="00E07636"/>
    <w:rsid w:val="00E0781C"/>
    <w:rsid w:val="00E10C57"/>
    <w:rsid w:val="00E117FC"/>
    <w:rsid w:val="00E124EE"/>
    <w:rsid w:val="00E1258F"/>
    <w:rsid w:val="00E12ADA"/>
    <w:rsid w:val="00E12CA2"/>
    <w:rsid w:val="00E12DA2"/>
    <w:rsid w:val="00E12F00"/>
    <w:rsid w:val="00E130AE"/>
    <w:rsid w:val="00E13163"/>
    <w:rsid w:val="00E133BC"/>
    <w:rsid w:val="00E1398F"/>
    <w:rsid w:val="00E14A32"/>
    <w:rsid w:val="00E14E3F"/>
    <w:rsid w:val="00E1504A"/>
    <w:rsid w:val="00E155E1"/>
    <w:rsid w:val="00E15B84"/>
    <w:rsid w:val="00E15C03"/>
    <w:rsid w:val="00E15F18"/>
    <w:rsid w:val="00E16312"/>
    <w:rsid w:val="00E16444"/>
    <w:rsid w:val="00E169B3"/>
    <w:rsid w:val="00E16B7C"/>
    <w:rsid w:val="00E16C92"/>
    <w:rsid w:val="00E17197"/>
    <w:rsid w:val="00E173C3"/>
    <w:rsid w:val="00E17542"/>
    <w:rsid w:val="00E17870"/>
    <w:rsid w:val="00E17CEE"/>
    <w:rsid w:val="00E2022D"/>
    <w:rsid w:val="00E2032A"/>
    <w:rsid w:val="00E20691"/>
    <w:rsid w:val="00E20959"/>
    <w:rsid w:val="00E20C4D"/>
    <w:rsid w:val="00E20C4F"/>
    <w:rsid w:val="00E20F33"/>
    <w:rsid w:val="00E22D34"/>
    <w:rsid w:val="00E237F7"/>
    <w:rsid w:val="00E2409A"/>
    <w:rsid w:val="00E242F1"/>
    <w:rsid w:val="00E248E6"/>
    <w:rsid w:val="00E26408"/>
    <w:rsid w:val="00E268B7"/>
    <w:rsid w:val="00E26F18"/>
    <w:rsid w:val="00E27260"/>
    <w:rsid w:val="00E2729F"/>
    <w:rsid w:val="00E2749D"/>
    <w:rsid w:val="00E27782"/>
    <w:rsid w:val="00E27915"/>
    <w:rsid w:val="00E27A89"/>
    <w:rsid w:val="00E302E0"/>
    <w:rsid w:val="00E307C2"/>
    <w:rsid w:val="00E30A14"/>
    <w:rsid w:val="00E30CBB"/>
    <w:rsid w:val="00E30E7D"/>
    <w:rsid w:val="00E3131A"/>
    <w:rsid w:val="00E31579"/>
    <w:rsid w:val="00E317E9"/>
    <w:rsid w:val="00E317FE"/>
    <w:rsid w:val="00E31BC4"/>
    <w:rsid w:val="00E31F23"/>
    <w:rsid w:val="00E3200F"/>
    <w:rsid w:val="00E32367"/>
    <w:rsid w:val="00E3272B"/>
    <w:rsid w:val="00E329CF"/>
    <w:rsid w:val="00E32B1B"/>
    <w:rsid w:val="00E32BF7"/>
    <w:rsid w:val="00E33B0B"/>
    <w:rsid w:val="00E33B0C"/>
    <w:rsid w:val="00E33B2D"/>
    <w:rsid w:val="00E33C6F"/>
    <w:rsid w:val="00E33D6A"/>
    <w:rsid w:val="00E33EB8"/>
    <w:rsid w:val="00E343F7"/>
    <w:rsid w:val="00E3495F"/>
    <w:rsid w:val="00E34F8F"/>
    <w:rsid w:val="00E352B6"/>
    <w:rsid w:val="00E35A0D"/>
    <w:rsid w:val="00E3610E"/>
    <w:rsid w:val="00E36707"/>
    <w:rsid w:val="00E367AA"/>
    <w:rsid w:val="00E36819"/>
    <w:rsid w:val="00E3687A"/>
    <w:rsid w:val="00E36E36"/>
    <w:rsid w:val="00E36EBA"/>
    <w:rsid w:val="00E36F48"/>
    <w:rsid w:val="00E37D5D"/>
    <w:rsid w:val="00E37E7A"/>
    <w:rsid w:val="00E400F6"/>
    <w:rsid w:val="00E40669"/>
    <w:rsid w:val="00E40829"/>
    <w:rsid w:val="00E41002"/>
    <w:rsid w:val="00E41047"/>
    <w:rsid w:val="00E41865"/>
    <w:rsid w:val="00E419A0"/>
    <w:rsid w:val="00E426BA"/>
    <w:rsid w:val="00E42B5C"/>
    <w:rsid w:val="00E42DB7"/>
    <w:rsid w:val="00E42F12"/>
    <w:rsid w:val="00E42FD6"/>
    <w:rsid w:val="00E431FE"/>
    <w:rsid w:val="00E43335"/>
    <w:rsid w:val="00E433F2"/>
    <w:rsid w:val="00E43FEE"/>
    <w:rsid w:val="00E440AE"/>
    <w:rsid w:val="00E4435A"/>
    <w:rsid w:val="00E443B6"/>
    <w:rsid w:val="00E44483"/>
    <w:rsid w:val="00E4497A"/>
    <w:rsid w:val="00E44C8B"/>
    <w:rsid w:val="00E450D1"/>
    <w:rsid w:val="00E454F6"/>
    <w:rsid w:val="00E45754"/>
    <w:rsid w:val="00E458DF"/>
    <w:rsid w:val="00E45B9F"/>
    <w:rsid w:val="00E45BF0"/>
    <w:rsid w:val="00E45C79"/>
    <w:rsid w:val="00E45DF2"/>
    <w:rsid w:val="00E45ECD"/>
    <w:rsid w:val="00E460FF"/>
    <w:rsid w:val="00E47183"/>
    <w:rsid w:val="00E476FE"/>
    <w:rsid w:val="00E501AC"/>
    <w:rsid w:val="00E5052D"/>
    <w:rsid w:val="00E50532"/>
    <w:rsid w:val="00E507DC"/>
    <w:rsid w:val="00E5085F"/>
    <w:rsid w:val="00E50DF7"/>
    <w:rsid w:val="00E5100C"/>
    <w:rsid w:val="00E52064"/>
    <w:rsid w:val="00E52507"/>
    <w:rsid w:val="00E52723"/>
    <w:rsid w:val="00E52939"/>
    <w:rsid w:val="00E52971"/>
    <w:rsid w:val="00E534A4"/>
    <w:rsid w:val="00E537FA"/>
    <w:rsid w:val="00E53A49"/>
    <w:rsid w:val="00E53F71"/>
    <w:rsid w:val="00E54096"/>
    <w:rsid w:val="00E540A0"/>
    <w:rsid w:val="00E541B7"/>
    <w:rsid w:val="00E54843"/>
    <w:rsid w:val="00E54E6E"/>
    <w:rsid w:val="00E551AB"/>
    <w:rsid w:val="00E5565D"/>
    <w:rsid w:val="00E5628C"/>
    <w:rsid w:val="00E577B0"/>
    <w:rsid w:val="00E57CC0"/>
    <w:rsid w:val="00E57D49"/>
    <w:rsid w:val="00E600D3"/>
    <w:rsid w:val="00E607F4"/>
    <w:rsid w:val="00E60AD6"/>
    <w:rsid w:val="00E61444"/>
    <w:rsid w:val="00E61475"/>
    <w:rsid w:val="00E61DC7"/>
    <w:rsid w:val="00E61E91"/>
    <w:rsid w:val="00E6234E"/>
    <w:rsid w:val="00E6288A"/>
    <w:rsid w:val="00E62CE2"/>
    <w:rsid w:val="00E6353A"/>
    <w:rsid w:val="00E6373D"/>
    <w:rsid w:val="00E63832"/>
    <w:rsid w:val="00E64223"/>
    <w:rsid w:val="00E64291"/>
    <w:rsid w:val="00E6451A"/>
    <w:rsid w:val="00E64771"/>
    <w:rsid w:val="00E647DF"/>
    <w:rsid w:val="00E64A17"/>
    <w:rsid w:val="00E65150"/>
    <w:rsid w:val="00E65443"/>
    <w:rsid w:val="00E65FC8"/>
    <w:rsid w:val="00E66631"/>
    <w:rsid w:val="00E667C4"/>
    <w:rsid w:val="00E66911"/>
    <w:rsid w:val="00E66ADC"/>
    <w:rsid w:val="00E66C5E"/>
    <w:rsid w:val="00E6709F"/>
    <w:rsid w:val="00E6721A"/>
    <w:rsid w:val="00E67326"/>
    <w:rsid w:val="00E67441"/>
    <w:rsid w:val="00E67B05"/>
    <w:rsid w:val="00E70659"/>
    <w:rsid w:val="00E708F4"/>
    <w:rsid w:val="00E70B56"/>
    <w:rsid w:val="00E710CB"/>
    <w:rsid w:val="00E71883"/>
    <w:rsid w:val="00E71936"/>
    <w:rsid w:val="00E71D48"/>
    <w:rsid w:val="00E71DFF"/>
    <w:rsid w:val="00E730DC"/>
    <w:rsid w:val="00E73162"/>
    <w:rsid w:val="00E732A5"/>
    <w:rsid w:val="00E7433C"/>
    <w:rsid w:val="00E74415"/>
    <w:rsid w:val="00E744B4"/>
    <w:rsid w:val="00E7480A"/>
    <w:rsid w:val="00E74B7C"/>
    <w:rsid w:val="00E751AA"/>
    <w:rsid w:val="00E751BB"/>
    <w:rsid w:val="00E754AA"/>
    <w:rsid w:val="00E7571E"/>
    <w:rsid w:val="00E75AC4"/>
    <w:rsid w:val="00E75B60"/>
    <w:rsid w:val="00E7606E"/>
    <w:rsid w:val="00E76292"/>
    <w:rsid w:val="00E76839"/>
    <w:rsid w:val="00E7690F"/>
    <w:rsid w:val="00E77536"/>
    <w:rsid w:val="00E7754C"/>
    <w:rsid w:val="00E77FB1"/>
    <w:rsid w:val="00E803AE"/>
    <w:rsid w:val="00E80655"/>
    <w:rsid w:val="00E8076D"/>
    <w:rsid w:val="00E82456"/>
    <w:rsid w:val="00E825E0"/>
    <w:rsid w:val="00E826ED"/>
    <w:rsid w:val="00E8270B"/>
    <w:rsid w:val="00E82BBB"/>
    <w:rsid w:val="00E830E4"/>
    <w:rsid w:val="00E83121"/>
    <w:rsid w:val="00E8312C"/>
    <w:rsid w:val="00E8323E"/>
    <w:rsid w:val="00E833CF"/>
    <w:rsid w:val="00E84265"/>
    <w:rsid w:val="00E8442D"/>
    <w:rsid w:val="00E84617"/>
    <w:rsid w:val="00E84CF8"/>
    <w:rsid w:val="00E84F33"/>
    <w:rsid w:val="00E84F7A"/>
    <w:rsid w:val="00E85363"/>
    <w:rsid w:val="00E857CA"/>
    <w:rsid w:val="00E8598E"/>
    <w:rsid w:val="00E85CEF"/>
    <w:rsid w:val="00E867A7"/>
    <w:rsid w:val="00E8687E"/>
    <w:rsid w:val="00E86986"/>
    <w:rsid w:val="00E86A0D"/>
    <w:rsid w:val="00E872C6"/>
    <w:rsid w:val="00E87795"/>
    <w:rsid w:val="00E879F2"/>
    <w:rsid w:val="00E904A7"/>
    <w:rsid w:val="00E904AF"/>
    <w:rsid w:val="00E905DD"/>
    <w:rsid w:val="00E90682"/>
    <w:rsid w:val="00E90DAB"/>
    <w:rsid w:val="00E912D7"/>
    <w:rsid w:val="00E913A5"/>
    <w:rsid w:val="00E91B9B"/>
    <w:rsid w:val="00E9206C"/>
    <w:rsid w:val="00E920AD"/>
    <w:rsid w:val="00E92269"/>
    <w:rsid w:val="00E92D97"/>
    <w:rsid w:val="00E9339F"/>
    <w:rsid w:val="00E938F9"/>
    <w:rsid w:val="00E93A24"/>
    <w:rsid w:val="00E93DFA"/>
    <w:rsid w:val="00E94683"/>
    <w:rsid w:val="00E948D7"/>
    <w:rsid w:val="00E949D7"/>
    <w:rsid w:val="00E94F3F"/>
    <w:rsid w:val="00E9504A"/>
    <w:rsid w:val="00E951D6"/>
    <w:rsid w:val="00E954DA"/>
    <w:rsid w:val="00E95B3D"/>
    <w:rsid w:val="00E95D1D"/>
    <w:rsid w:val="00E96225"/>
    <w:rsid w:val="00E96562"/>
    <w:rsid w:val="00E96CBA"/>
    <w:rsid w:val="00E9719D"/>
    <w:rsid w:val="00E97242"/>
    <w:rsid w:val="00E9770D"/>
    <w:rsid w:val="00E9785F"/>
    <w:rsid w:val="00EA04C5"/>
    <w:rsid w:val="00EA06D1"/>
    <w:rsid w:val="00EA07F7"/>
    <w:rsid w:val="00EA0E13"/>
    <w:rsid w:val="00EA1058"/>
    <w:rsid w:val="00EA10A2"/>
    <w:rsid w:val="00EA148F"/>
    <w:rsid w:val="00EA16E4"/>
    <w:rsid w:val="00EA1826"/>
    <w:rsid w:val="00EA1844"/>
    <w:rsid w:val="00EA18F4"/>
    <w:rsid w:val="00EA19C0"/>
    <w:rsid w:val="00EA2018"/>
    <w:rsid w:val="00EA23F4"/>
    <w:rsid w:val="00EA2AD3"/>
    <w:rsid w:val="00EA3225"/>
    <w:rsid w:val="00EA3542"/>
    <w:rsid w:val="00EA3889"/>
    <w:rsid w:val="00EA3BB0"/>
    <w:rsid w:val="00EA3C02"/>
    <w:rsid w:val="00EA4E3A"/>
    <w:rsid w:val="00EA4E84"/>
    <w:rsid w:val="00EA4F42"/>
    <w:rsid w:val="00EA4F58"/>
    <w:rsid w:val="00EA4F7B"/>
    <w:rsid w:val="00EA5E50"/>
    <w:rsid w:val="00EA6A87"/>
    <w:rsid w:val="00EA6C3C"/>
    <w:rsid w:val="00EA6C66"/>
    <w:rsid w:val="00EA6D1A"/>
    <w:rsid w:val="00EA7238"/>
    <w:rsid w:val="00EA7509"/>
    <w:rsid w:val="00EA7546"/>
    <w:rsid w:val="00EA7846"/>
    <w:rsid w:val="00EA78EC"/>
    <w:rsid w:val="00EA7B57"/>
    <w:rsid w:val="00EA7CD7"/>
    <w:rsid w:val="00EB014F"/>
    <w:rsid w:val="00EB056B"/>
    <w:rsid w:val="00EB0C37"/>
    <w:rsid w:val="00EB0D5A"/>
    <w:rsid w:val="00EB1102"/>
    <w:rsid w:val="00EB15D3"/>
    <w:rsid w:val="00EB1769"/>
    <w:rsid w:val="00EB2528"/>
    <w:rsid w:val="00EB260A"/>
    <w:rsid w:val="00EB2656"/>
    <w:rsid w:val="00EB26DC"/>
    <w:rsid w:val="00EB2A01"/>
    <w:rsid w:val="00EB2C04"/>
    <w:rsid w:val="00EB3204"/>
    <w:rsid w:val="00EB4A51"/>
    <w:rsid w:val="00EB4B03"/>
    <w:rsid w:val="00EB4BB1"/>
    <w:rsid w:val="00EB5528"/>
    <w:rsid w:val="00EB750E"/>
    <w:rsid w:val="00EB7C6D"/>
    <w:rsid w:val="00EC07B2"/>
    <w:rsid w:val="00EC0B4D"/>
    <w:rsid w:val="00EC131A"/>
    <w:rsid w:val="00EC1333"/>
    <w:rsid w:val="00EC1664"/>
    <w:rsid w:val="00EC1B3A"/>
    <w:rsid w:val="00EC224E"/>
    <w:rsid w:val="00EC2453"/>
    <w:rsid w:val="00EC2EAB"/>
    <w:rsid w:val="00EC32B0"/>
    <w:rsid w:val="00EC3DC5"/>
    <w:rsid w:val="00EC3E10"/>
    <w:rsid w:val="00EC47D7"/>
    <w:rsid w:val="00EC615A"/>
    <w:rsid w:val="00EC6747"/>
    <w:rsid w:val="00EC6AC8"/>
    <w:rsid w:val="00EC6AF3"/>
    <w:rsid w:val="00EC712C"/>
    <w:rsid w:val="00EC7269"/>
    <w:rsid w:val="00EC757F"/>
    <w:rsid w:val="00EC75F9"/>
    <w:rsid w:val="00EC7B2F"/>
    <w:rsid w:val="00ED074A"/>
    <w:rsid w:val="00ED0B6E"/>
    <w:rsid w:val="00ED0FA3"/>
    <w:rsid w:val="00ED13CF"/>
    <w:rsid w:val="00ED1DD4"/>
    <w:rsid w:val="00ED211E"/>
    <w:rsid w:val="00ED2606"/>
    <w:rsid w:val="00ED2B10"/>
    <w:rsid w:val="00ED2BBE"/>
    <w:rsid w:val="00ED2D80"/>
    <w:rsid w:val="00ED3800"/>
    <w:rsid w:val="00ED3B7E"/>
    <w:rsid w:val="00ED40D2"/>
    <w:rsid w:val="00ED431D"/>
    <w:rsid w:val="00ED4374"/>
    <w:rsid w:val="00ED4523"/>
    <w:rsid w:val="00ED4B2E"/>
    <w:rsid w:val="00ED4DC8"/>
    <w:rsid w:val="00ED53D0"/>
    <w:rsid w:val="00ED57B2"/>
    <w:rsid w:val="00ED5EE1"/>
    <w:rsid w:val="00ED5FEF"/>
    <w:rsid w:val="00ED63A6"/>
    <w:rsid w:val="00ED642A"/>
    <w:rsid w:val="00ED67FD"/>
    <w:rsid w:val="00ED6CBA"/>
    <w:rsid w:val="00ED732D"/>
    <w:rsid w:val="00ED7C86"/>
    <w:rsid w:val="00ED7CF5"/>
    <w:rsid w:val="00ED7D87"/>
    <w:rsid w:val="00ED7E74"/>
    <w:rsid w:val="00EE0C64"/>
    <w:rsid w:val="00EE1235"/>
    <w:rsid w:val="00EE1902"/>
    <w:rsid w:val="00EE1D83"/>
    <w:rsid w:val="00EE1DF9"/>
    <w:rsid w:val="00EE202F"/>
    <w:rsid w:val="00EE276E"/>
    <w:rsid w:val="00EE27AB"/>
    <w:rsid w:val="00EE2B03"/>
    <w:rsid w:val="00EE2C1E"/>
    <w:rsid w:val="00EE2FBB"/>
    <w:rsid w:val="00EE30F8"/>
    <w:rsid w:val="00EE42DC"/>
    <w:rsid w:val="00EE4640"/>
    <w:rsid w:val="00EE48D3"/>
    <w:rsid w:val="00EE4B93"/>
    <w:rsid w:val="00EE4C04"/>
    <w:rsid w:val="00EE4CB2"/>
    <w:rsid w:val="00EE4E66"/>
    <w:rsid w:val="00EE53A8"/>
    <w:rsid w:val="00EE53B9"/>
    <w:rsid w:val="00EE5903"/>
    <w:rsid w:val="00EE5A0C"/>
    <w:rsid w:val="00EE5BD0"/>
    <w:rsid w:val="00EE6AB4"/>
    <w:rsid w:val="00EE7568"/>
    <w:rsid w:val="00EE756D"/>
    <w:rsid w:val="00EE75DE"/>
    <w:rsid w:val="00EE78C0"/>
    <w:rsid w:val="00EE7FE3"/>
    <w:rsid w:val="00EF095D"/>
    <w:rsid w:val="00EF0C82"/>
    <w:rsid w:val="00EF0CC7"/>
    <w:rsid w:val="00EF10D5"/>
    <w:rsid w:val="00EF10E7"/>
    <w:rsid w:val="00EF1BAA"/>
    <w:rsid w:val="00EF2882"/>
    <w:rsid w:val="00EF2B3F"/>
    <w:rsid w:val="00EF2D98"/>
    <w:rsid w:val="00EF2F96"/>
    <w:rsid w:val="00EF3563"/>
    <w:rsid w:val="00EF3D82"/>
    <w:rsid w:val="00EF4219"/>
    <w:rsid w:val="00EF43C3"/>
    <w:rsid w:val="00EF4B75"/>
    <w:rsid w:val="00EF5CCA"/>
    <w:rsid w:val="00EF65DE"/>
    <w:rsid w:val="00EF7045"/>
    <w:rsid w:val="00EF7098"/>
    <w:rsid w:val="00EF743D"/>
    <w:rsid w:val="00EF75D6"/>
    <w:rsid w:val="00EF761C"/>
    <w:rsid w:val="00EF7678"/>
    <w:rsid w:val="00EF7715"/>
    <w:rsid w:val="00F00087"/>
    <w:rsid w:val="00F00256"/>
    <w:rsid w:val="00F00855"/>
    <w:rsid w:val="00F00882"/>
    <w:rsid w:val="00F008D3"/>
    <w:rsid w:val="00F009B6"/>
    <w:rsid w:val="00F00AF9"/>
    <w:rsid w:val="00F00BF9"/>
    <w:rsid w:val="00F01516"/>
    <w:rsid w:val="00F0192F"/>
    <w:rsid w:val="00F0195B"/>
    <w:rsid w:val="00F0271D"/>
    <w:rsid w:val="00F02ED8"/>
    <w:rsid w:val="00F03395"/>
    <w:rsid w:val="00F0362D"/>
    <w:rsid w:val="00F04064"/>
    <w:rsid w:val="00F0514E"/>
    <w:rsid w:val="00F05286"/>
    <w:rsid w:val="00F05583"/>
    <w:rsid w:val="00F056C4"/>
    <w:rsid w:val="00F05C05"/>
    <w:rsid w:val="00F06339"/>
    <w:rsid w:val="00F06379"/>
    <w:rsid w:val="00F06ABE"/>
    <w:rsid w:val="00F06C1D"/>
    <w:rsid w:val="00F06D23"/>
    <w:rsid w:val="00F06EED"/>
    <w:rsid w:val="00F07303"/>
    <w:rsid w:val="00F07A3D"/>
    <w:rsid w:val="00F07D86"/>
    <w:rsid w:val="00F10898"/>
    <w:rsid w:val="00F1095C"/>
    <w:rsid w:val="00F110CC"/>
    <w:rsid w:val="00F112D0"/>
    <w:rsid w:val="00F1132B"/>
    <w:rsid w:val="00F11441"/>
    <w:rsid w:val="00F11785"/>
    <w:rsid w:val="00F11DD9"/>
    <w:rsid w:val="00F1252A"/>
    <w:rsid w:val="00F12684"/>
    <w:rsid w:val="00F128AC"/>
    <w:rsid w:val="00F12E44"/>
    <w:rsid w:val="00F12FB5"/>
    <w:rsid w:val="00F13014"/>
    <w:rsid w:val="00F13130"/>
    <w:rsid w:val="00F1391D"/>
    <w:rsid w:val="00F13B3E"/>
    <w:rsid w:val="00F13BEC"/>
    <w:rsid w:val="00F13CBD"/>
    <w:rsid w:val="00F13D27"/>
    <w:rsid w:val="00F13FB8"/>
    <w:rsid w:val="00F143CB"/>
    <w:rsid w:val="00F150A4"/>
    <w:rsid w:val="00F15307"/>
    <w:rsid w:val="00F154C7"/>
    <w:rsid w:val="00F1558B"/>
    <w:rsid w:val="00F15887"/>
    <w:rsid w:val="00F158E3"/>
    <w:rsid w:val="00F15B52"/>
    <w:rsid w:val="00F16108"/>
    <w:rsid w:val="00F166BD"/>
    <w:rsid w:val="00F1697F"/>
    <w:rsid w:val="00F16D35"/>
    <w:rsid w:val="00F16DE1"/>
    <w:rsid w:val="00F16F46"/>
    <w:rsid w:val="00F1715B"/>
    <w:rsid w:val="00F17CC7"/>
    <w:rsid w:val="00F17D04"/>
    <w:rsid w:val="00F17D41"/>
    <w:rsid w:val="00F17DF5"/>
    <w:rsid w:val="00F20193"/>
    <w:rsid w:val="00F20478"/>
    <w:rsid w:val="00F20525"/>
    <w:rsid w:val="00F209E9"/>
    <w:rsid w:val="00F20E54"/>
    <w:rsid w:val="00F21101"/>
    <w:rsid w:val="00F21740"/>
    <w:rsid w:val="00F21F1A"/>
    <w:rsid w:val="00F2218E"/>
    <w:rsid w:val="00F22233"/>
    <w:rsid w:val="00F223AD"/>
    <w:rsid w:val="00F22555"/>
    <w:rsid w:val="00F22DB3"/>
    <w:rsid w:val="00F23886"/>
    <w:rsid w:val="00F238E8"/>
    <w:rsid w:val="00F23D0D"/>
    <w:rsid w:val="00F2480C"/>
    <w:rsid w:val="00F24DD7"/>
    <w:rsid w:val="00F2527D"/>
    <w:rsid w:val="00F252A2"/>
    <w:rsid w:val="00F252AE"/>
    <w:rsid w:val="00F2561F"/>
    <w:rsid w:val="00F25B99"/>
    <w:rsid w:val="00F26095"/>
    <w:rsid w:val="00F26553"/>
    <w:rsid w:val="00F267A9"/>
    <w:rsid w:val="00F26830"/>
    <w:rsid w:val="00F26AA6"/>
    <w:rsid w:val="00F26D57"/>
    <w:rsid w:val="00F27B1D"/>
    <w:rsid w:val="00F27F8D"/>
    <w:rsid w:val="00F27FA2"/>
    <w:rsid w:val="00F300C0"/>
    <w:rsid w:val="00F300E8"/>
    <w:rsid w:val="00F307EB"/>
    <w:rsid w:val="00F30A0A"/>
    <w:rsid w:val="00F317B9"/>
    <w:rsid w:val="00F31A24"/>
    <w:rsid w:val="00F31F58"/>
    <w:rsid w:val="00F32363"/>
    <w:rsid w:val="00F32B58"/>
    <w:rsid w:val="00F32D37"/>
    <w:rsid w:val="00F32D43"/>
    <w:rsid w:val="00F3324F"/>
    <w:rsid w:val="00F335F5"/>
    <w:rsid w:val="00F33F19"/>
    <w:rsid w:val="00F34891"/>
    <w:rsid w:val="00F34AB2"/>
    <w:rsid w:val="00F34CB5"/>
    <w:rsid w:val="00F35917"/>
    <w:rsid w:val="00F35B5F"/>
    <w:rsid w:val="00F35E4C"/>
    <w:rsid w:val="00F368C6"/>
    <w:rsid w:val="00F36B5A"/>
    <w:rsid w:val="00F36E80"/>
    <w:rsid w:val="00F37BD4"/>
    <w:rsid w:val="00F37E15"/>
    <w:rsid w:val="00F40107"/>
    <w:rsid w:val="00F406F2"/>
    <w:rsid w:val="00F40C8F"/>
    <w:rsid w:val="00F40E87"/>
    <w:rsid w:val="00F40EC6"/>
    <w:rsid w:val="00F41215"/>
    <w:rsid w:val="00F41F9B"/>
    <w:rsid w:val="00F41FC7"/>
    <w:rsid w:val="00F42085"/>
    <w:rsid w:val="00F42355"/>
    <w:rsid w:val="00F42D97"/>
    <w:rsid w:val="00F42FBB"/>
    <w:rsid w:val="00F4342B"/>
    <w:rsid w:val="00F43D2F"/>
    <w:rsid w:val="00F44A8C"/>
    <w:rsid w:val="00F44EDE"/>
    <w:rsid w:val="00F460B2"/>
    <w:rsid w:val="00F460E0"/>
    <w:rsid w:val="00F461E4"/>
    <w:rsid w:val="00F469C5"/>
    <w:rsid w:val="00F46E97"/>
    <w:rsid w:val="00F4755F"/>
    <w:rsid w:val="00F4763F"/>
    <w:rsid w:val="00F47A8D"/>
    <w:rsid w:val="00F47ABC"/>
    <w:rsid w:val="00F47C95"/>
    <w:rsid w:val="00F5017F"/>
    <w:rsid w:val="00F50275"/>
    <w:rsid w:val="00F50409"/>
    <w:rsid w:val="00F5055B"/>
    <w:rsid w:val="00F51056"/>
    <w:rsid w:val="00F510F1"/>
    <w:rsid w:val="00F51264"/>
    <w:rsid w:val="00F513BA"/>
    <w:rsid w:val="00F5174A"/>
    <w:rsid w:val="00F517BA"/>
    <w:rsid w:val="00F51CC9"/>
    <w:rsid w:val="00F52436"/>
    <w:rsid w:val="00F52490"/>
    <w:rsid w:val="00F5251D"/>
    <w:rsid w:val="00F52B9F"/>
    <w:rsid w:val="00F52D3D"/>
    <w:rsid w:val="00F530B3"/>
    <w:rsid w:val="00F530E7"/>
    <w:rsid w:val="00F5464A"/>
    <w:rsid w:val="00F54814"/>
    <w:rsid w:val="00F54903"/>
    <w:rsid w:val="00F54B3C"/>
    <w:rsid w:val="00F54B5E"/>
    <w:rsid w:val="00F552C7"/>
    <w:rsid w:val="00F55D92"/>
    <w:rsid w:val="00F565E7"/>
    <w:rsid w:val="00F57DE9"/>
    <w:rsid w:val="00F6007A"/>
    <w:rsid w:val="00F60CCC"/>
    <w:rsid w:val="00F6105F"/>
    <w:rsid w:val="00F6116F"/>
    <w:rsid w:val="00F612ED"/>
    <w:rsid w:val="00F61B47"/>
    <w:rsid w:val="00F62A8A"/>
    <w:rsid w:val="00F62BB2"/>
    <w:rsid w:val="00F62BF2"/>
    <w:rsid w:val="00F62CB1"/>
    <w:rsid w:val="00F62D15"/>
    <w:rsid w:val="00F62D6C"/>
    <w:rsid w:val="00F630E1"/>
    <w:rsid w:val="00F639A2"/>
    <w:rsid w:val="00F63D55"/>
    <w:rsid w:val="00F63F2B"/>
    <w:rsid w:val="00F641B8"/>
    <w:rsid w:val="00F64864"/>
    <w:rsid w:val="00F64D3B"/>
    <w:rsid w:val="00F64E7D"/>
    <w:rsid w:val="00F655F0"/>
    <w:rsid w:val="00F65B0A"/>
    <w:rsid w:val="00F65CBE"/>
    <w:rsid w:val="00F65F3C"/>
    <w:rsid w:val="00F66DEB"/>
    <w:rsid w:val="00F67B15"/>
    <w:rsid w:val="00F67BA7"/>
    <w:rsid w:val="00F67E0C"/>
    <w:rsid w:val="00F67FAB"/>
    <w:rsid w:val="00F702E6"/>
    <w:rsid w:val="00F70AA6"/>
    <w:rsid w:val="00F71576"/>
    <w:rsid w:val="00F722D4"/>
    <w:rsid w:val="00F73071"/>
    <w:rsid w:val="00F73140"/>
    <w:rsid w:val="00F73269"/>
    <w:rsid w:val="00F736D9"/>
    <w:rsid w:val="00F73A29"/>
    <w:rsid w:val="00F73EF6"/>
    <w:rsid w:val="00F7407D"/>
    <w:rsid w:val="00F7429D"/>
    <w:rsid w:val="00F7436E"/>
    <w:rsid w:val="00F746A1"/>
    <w:rsid w:val="00F74D59"/>
    <w:rsid w:val="00F74E84"/>
    <w:rsid w:val="00F75211"/>
    <w:rsid w:val="00F7530C"/>
    <w:rsid w:val="00F758C9"/>
    <w:rsid w:val="00F759AF"/>
    <w:rsid w:val="00F76145"/>
    <w:rsid w:val="00F76395"/>
    <w:rsid w:val="00F7670A"/>
    <w:rsid w:val="00F76954"/>
    <w:rsid w:val="00F76AD1"/>
    <w:rsid w:val="00F76C0A"/>
    <w:rsid w:val="00F76D3D"/>
    <w:rsid w:val="00F76FEB"/>
    <w:rsid w:val="00F7757C"/>
    <w:rsid w:val="00F77C81"/>
    <w:rsid w:val="00F80332"/>
    <w:rsid w:val="00F808BD"/>
    <w:rsid w:val="00F80CA4"/>
    <w:rsid w:val="00F81194"/>
    <w:rsid w:val="00F822F2"/>
    <w:rsid w:val="00F8234F"/>
    <w:rsid w:val="00F82485"/>
    <w:rsid w:val="00F82F7F"/>
    <w:rsid w:val="00F8364F"/>
    <w:rsid w:val="00F8365D"/>
    <w:rsid w:val="00F839AB"/>
    <w:rsid w:val="00F83B93"/>
    <w:rsid w:val="00F83CC8"/>
    <w:rsid w:val="00F83D95"/>
    <w:rsid w:val="00F84000"/>
    <w:rsid w:val="00F84458"/>
    <w:rsid w:val="00F845DA"/>
    <w:rsid w:val="00F84671"/>
    <w:rsid w:val="00F84A71"/>
    <w:rsid w:val="00F84A8E"/>
    <w:rsid w:val="00F84E37"/>
    <w:rsid w:val="00F84E94"/>
    <w:rsid w:val="00F85C82"/>
    <w:rsid w:val="00F85D26"/>
    <w:rsid w:val="00F86BA6"/>
    <w:rsid w:val="00F86E0B"/>
    <w:rsid w:val="00F86EFC"/>
    <w:rsid w:val="00F87006"/>
    <w:rsid w:val="00F8711F"/>
    <w:rsid w:val="00F871BC"/>
    <w:rsid w:val="00F871FD"/>
    <w:rsid w:val="00F874F9"/>
    <w:rsid w:val="00F87804"/>
    <w:rsid w:val="00F90140"/>
    <w:rsid w:val="00F90704"/>
    <w:rsid w:val="00F90972"/>
    <w:rsid w:val="00F90998"/>
    <w:rsid w:val="00F90EE9"/>
    <w:rsid w:val="00F90FFA"/>
    <w:rsid w:val="00F910F2"/>
    <w:rsid w:val="00F91101"/>
    <w:rsid w:val="00F9129E"/>
    <w:rsid w:val="00F919CF"/>
    <w:rsid w:val="00F928C1"/>
    <w:rsid w:val="00F92D18"/>
    <w:rsid w:val="00F92D46"/>
    <w:rsid w:val="00F9319C"/>
    <w:rsid w:val="00F9333D"/>
    <w:rsid w:val="00F937F1"/>
    <w:rsid w:val="00F93C6C"/>
    <w:rsid w:val="00F93EDE"/>
    <w:rsid w:val="00F93F26"/>
    <w:rsid w:val="00F94A39"/>
    <w:rsid w:val="00F94DC0"/>
    <w:rsid w:val="00F94DEC"/>
    <w:rsid w:val="00F959F1"/>
    <w:rsid w:val="00F96504"/>
    <w:rsid w:val="00F96912"/>
    <w:rsid w:val="00F969D6"/>
    <w:rsid w:val="00F96C5A"/>
    <w:rsid w:val="00F979D2"/>
    <w:rsid w:val="00FA08EA"/>
    <w:rsid w:val="00FA0DDC"/>
    <w:rsid w:val="00FA0E09"/>
    <w:rsid w:val="00FA0E3C"/>
    <w:rsid w:val="00FA10E9"/>
    <w:rsid w:val="00FA148E"/>
    <w:rsid w:val="00FA16FA"/>
    <w:rsid w:val="00FA1F46"/>
    <w:rsid w:val="00FA251A"/>
    <w:rsid w:val="00FA29FD"/>
    <w:rsid w:val="00FA2BAC"/>
    <w:rsid w:val="00FA2BCC"/>
    <w:rsid w:val="00FA308C"/>
    <w:rsid w:val="00FA3560"/>
    <w:rsid w:val="00FA3704"/>
    <w:rsid w:val="00FA4B03"/>
    <w:rsid w:val="00FA4C9C"/>
    <w:rsid w:val="00FA4F64"/>
    <w:rsid w:val="00FA5106"/>
    <w:rsid w:val="00FA5584"/>
    <w:rsid w:val="00FA576D"/>
    <w:rsid w:val="00FA5A52"/>
    <w:rsid w:val="00FA5E7C"/>
    <w:rsid w:val="00FA631F"/>
    <w:rsid w:val="00FA64AA"/>
    <w:rsid w:val="00FA6B95"/>
    <w:rsid w:val="00FA6FE2"/>
    <w:rsid w:val="00FA726B"/>
    <w:rsid w:val="00FA745C"/>
    <w:rsid w:val="00FA757F"/>
    <w:rsid w:val="00FA7A24"/>
    <w:rsid w:val="00FA7EAF"/>
    <w:rsid w:val="00FB04F2"/>
    <w:rsid w:val="00FB0668"/>
    <w:rsid w:val="00FB0671"/>
    <w:rsid w:val="00FB06E7"/>
    <w:rsid w:val="00FB105B"/>
    <w:rsid w:val="00FB1159"/>
    <w:rsid w:val="00FB12B8"/>
    <w:rsid w:val="00FB1643"/>
    <w:rsid w:val="00FB1D83"/>
    <w:rsid w:val="00FB1D8D"/>
    <w:rsid w:val="00FB2853"/>
    <w:rsid w:val="00FB29AD"/>
    <w:rsid w:val="00FB2E03"/>
    <w:rsid w:val="00FB2E1E"/>
    <w:rsid w:val="00FB30BA"/>
    <w:rsid w:val="00FB3163"/>
    <w:rsid w:val="00FB32B4"/>
    <w:rsid w:val="00FB3A08"/>
    <w:rsid w:val="00FB3BF9"/>
    <w:rsid w:val="00FB4167"/>
    <w:rsid w:val="00FB4AA2"/>
    <w:rsid w:val="00FB4D7F"/>
    <w:rsid w:val="00FB5A63"/>
    <w:rsid w:val="00FB648E"/>
    <w:rsid w:val="00FB6661"/>
    <w:rsid w:val="00FB6688"/>
    <w:rsid w:val="00FB675A"/>
    <w:rsid w:val="00FB748A"/>
    <w:rsid w:val="00FC0075"/>
    <w:rsid w:val="00FC0E90"/>
    <w:rsid w:val="00FC104B"/>
    <w:rsid w:val="00FC11FD"/>
    <w:rsid w:val="00FC15C0"/>
    <w:rsid w:val="00FC166A"/>
    <w:rsid w:val="00FC1829"/>
    <w:rsid w:val="00FC19AD"/>
    <w:rsid w:val="00FC1BD4"/>
    <w:rsid w:val="00FC1E90"/>
    <w:rsid w:val="00FC23FA"/>
    <w:rsid w:val="00FC2660"/>
    <w:rsid w:val="00FC2753"/>
    <w:rsid w:val="00FC27C3"/>
    <w:rsid w:val="00FC2EFB"/>
    <w:rsid w:val="00FC370D"/>
    <w:rsid w:val="00FC4195"/>
    <w:rsid w:val="00FC41C0"/>
    <w:rsid w:val="00FC421C"/>
    <w:rsid w:val="00FC431B"/>
    <w:rsid w:val="00FC44C2"/>
    <w:rsid w:val="00FC4ED2"/>
    <w:rsid w:val="00FC5F07"/>
    <w:rsid w:val="00FC5F60"/>
    <w:rsid w:val="00FC6AE1"/>
    <w:rsid w:val="00FC6F9E"/>
    <w:rsid w:val="00FC753C"/>
    <w:rsid w:val="00FC760C"/>
    <w:rsid w:val="00FC7B24"/>
    <w:rsid w:val="00FC7E57"/>
    <w:rsid w:val="00FD0034"/>
    <w:rsid w:val="00FD0373"/>
    <w:rsid w:val="00FD08F0"/>
    <w:rsid w:val="00FD0DFA"/>
    <w:rsid w:val="00FD11B6"/>
    <w:rsid w:val="00FD1330"/>
    <w:rsid w:val="00FD1407"/>
    <w:rsid w:val="00FD16EA"/>
    <w:rsid w:val="00FD16EF"/>
    <w:rsid w:val="00FD16FE"/>
    <w:rsid w:val="00FD1B95"/>
    <w:rsid w:val="00FD1EAE"/>
    <w:rsid w:val="00FD212F"/>
    <w:rsid w:val="00FD21FB"/>
    <w:rsid w:val="00FD22D3"/>
    <w:rsid w:val="00FD2563"/>
    <w:rsid w:val="00FD2FB9"/>
    <w:rsid w:val="00FD3777"/>
    <w:rsid w:val="00FD3A9F"/>
    <w:rsid w:val="00FD3C44"/>
    <w:rsid w:val="00FD419E"/>
    <w:rsid w:val="00FD4AF6"/>
    <w:rsid w:val="00FD6056"/>
    <w:rsid w:val="00FD6292"/>
    <w:rsid w:val="00FD689F"/>
    <w:rsid w:val="00FD68C5"/>
    <w:rsid w:val="00FD6DC8"/>
    <w:rsid w:val="00FD6E0D"/>
    <w:rsid w:val="00FD6F8C"/>
    <w:rsid w:val="00FD70C2"/>
    <w:rsid w:val="00FD7479"/>
    <w:rsid w:val="00FD74D9"/>
    <w:rsid w:val="00FD7DF1"/>
    <w:rsid w:val="00FE0138"/>
    <w:rsid w:val="00FE0960"/>
    <w:rsid w:val="00FE1497"/>
    <w:rsid w:val="00FE186A"/>
    <w:rsid w:val="00FE1DAD"/>
    <w:rsid w:val="00FE1DFD"/>
    <w:rsid w:val="00FE31B9"/>
    <w:rsid w:val="00FE3696"/>
    <w:rsid w:val="00FE3E74"/>
    <w:rsid w:val="00FE4446"/>
    <w:rsid w:val="00FE4596"/>
    <w:rsid w:val="00FE46D6"/>
    <w:rsid w:val="00FE48EE"/>
    <w:rsid w:val="00FE494B"/>
    <w:rsid w:val="00FE4B4E"/>
    <w:rsid w:val="00FE4EFA"/>
    <w:rsid w:val="00FE4F03"/>
    <w:rsid w:val="00FE5365"/>
    <w:rsid w:val="00FE542B"/>
    <w:rsid w:val="00FE63D4"/>
    <w:rsid w:val="00FE681E"/>
    <w:rsid w:val="00FE684F"/>
    <w:rsid w:val="00FE6BE8"/>
    <w:rsid w:val="00FE6EC8"/>
    <w:rsid w:val="00FE746E"/>
    <w:rsid w:val="00FE7940"/>
    <w:rsid w:val="00FE7EEA"/>
    <w:rsid w:val="00FF0447"/>
    <w:rsid w:val="00FF0689"/>
    <w:rsid w:val="00FF06D4"/>
    <w:rsid w:val="00FF0759"/>
    <w:rsid w:val="00FF075B"/>
    <w:rsid w:val="00FF07D4"/>
    <w:rsid w:val="00FF0BEE"/>
    <w:rsid w:val="00FF10E7"/>
    <w:rsid w:val="00FF15A9"/>
    <w:rsid w:val="00FF20F8"/>
    <w:rsid w:val="00FF27D8"/>
    <w:rsid w:val="00FF34B1"/>
    <w:rsid w:val="00FF35EF"/>
    <w:rsid w:val="00FF4404"/>
    <w:rsid w:val="00FF4618"/>
    <w:rsid w:val="00FF474B"/>
    <w:rsid w:val="00FF4DC3"/>
    <w:rsid w:val="00FF52F7"/>
    <w:rsid w:val="00FF538E"/>
    <w:rsid w:val="00FF53A8"/>
    <w:rsid w:val="00FF55BD"/>
    <w:rsid w:val="00FF60B1"/>
    <w:rsid w:val="00FF60E3"/>
    <w:rsid w:val="00FF6685"/>
    <w:rsid w:val="00FF66A2"/>
    <w:rsid w:val="00FF6A66"/>
    <w:rsid w:val="00FF6C42"/>
    <w:rsid w:val="00FF6D13"/>
    <w:rsid w:val="00FF6D46"/>
    <w:rsid w:val="00FF7113"/>
    <w:rsid w:val="00FF7167"/>
    <w:rsid w:val="00FF7384"/>
    <w:rsid w:val="00FF73BF"/>
    <w:rsid w:val="00FF7973"/>
    <w:rsid w:val="00FF7E0A"/>
    <w:rsid w:val="00FF7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white"/>
    </o:shapedefaults>
    <o:shapelayout v:ext="edit">
      <o:idmap v:ext="edit" data="1"/>
    </o:shapelayout>
  </w:shapeDefaults>
  <w:decimalSymbol w:val="."/>
  <w:listSeparator w:val=","/>
  <w14:docId w14:val="7B2A0E0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3046"/>
    <w:pPr>
      <w:spacing w:before="48" w:after="48"/>
    </w:pPr>
    <w:rPr>
      <w:rFonts w:asciiTheme="majorHAnsi" w:eastAsiaTheme="minorEastAsia" w:hAnsiTheme="majorHAnsi" w:cstheme="majorHAnsi"/>
      <w:color w:val="5F5F5F"/>
      <w:szCs w:val="18"/>
      <w:lang w:bidi="ar-SA"/>
    </w:rPr>
  </w:style>
  <w:style w:type="paragraph" w:styleId="Heading1">
    <w:name w:val="heading 1"/>
    <w:basedOn w:val="Normal"/>
    <w:link w:val="Heading1Char"/>
    <w:uiPriority w:val="9"/>
    <w:qFormat/>
    <w:rsid w:val="00DF2DED"/>
    <w:pPr>
      <w:ind w:left="60"/>
      <w:outlineLvl w:val="0"/>
    </w:pPr>
    <w:rPr>
      <w:b/>
      <w:bCs/>
    </w:rPr>
  </w:style>
  <w:style w:type="paragraph" w:styleId="Heading2">
    <w:name w:val="heading 2"/>
    <w:basedOn w:val="Normal"/>
    <w:next w:val="Base"/>
    <w:link w:val="Heading2Char"/>
    <w:uiPriority w:val="9"/>
    <w:qFormat/>
    <w:rsid w:val="00C01873"/>
    <w:pPr>
      <w:keepNext/>
      <w:keepLines/>
      <w:tabs>
        <w:tab w:val="right" w:leader="underscore" w:pos="13464"/>
      </w:tabs>
      <w:spacing w:before="120"/>
      <w:ind w:left="228"/>
      <w:outlineLvl w:val="1"/>
    </w:pPr>
    <w:rPr>
      <w:rFonts w:eastAsiaTheme="majorEastAsia"/>
      <w:bCs/>
      <w:iCs/>
      <w:color w:val="2F5496" w:themeColor="accent1" w:themeShade="BF"/>
      <w:szCs w:val="20"/>
    </w:rPr>
  </w:style>
  <w:style w:type="paragraph" w:styleId="Heading3">
    <w:name w:val="heading 3"/>
    <w:basedOn w:val="Normal"/>
    <w:next w:val="Base"/>
    <w:link w:val="Heading3Char"/>
    <w:uiPriority w:val="9"/>
    <w:qFormat/>
    <w:rsid w:val="00C01873"/>
    <w:pPr>
      <w:keepNext/>
      <w:keepLines/>
      <w:tabs>
        <w:tab w:val="right" w:leader="underscore" w:pos="13680"/>
      </w:tabs>
      <w:outlineLvl w:val="2"/>
      <w15:collapsed/>
    </w:pPr>
    <w:rPr>
      <w:iCs/>
      <w:color w:val="2F5496" w:themeColor="accent1" w:themeShade="BF"/>
      <w:szCs w:val="20"/>
    </w:rPr>
  </w:style>
  <w:style w:type="paragraph" w:styleId="Heading4">
    <w:name w:val="heading 4"/>
    <w:basedOn w:val="Normal"/>
    <w:next w:val="Base"/>
    <w:link w:val="Heading4Char"/>
    <w:uiPriority w:val="9"/>
    <w:unhideWhenUsed/>
    <w:qFormat/>
    <w:rsid w:val="00C01873"/>
    <w:pPr>
      <w:keepNext/>
      <w:keepLines/>
      <w:ind w:left="684"/>
      <w:outlineLvl w:val="3"/>
    </w:pPr>
    <w:rPr>
      <w:rFonts w:eastAsiaTheme="majorEastAsia" w:cstheme="majorBidi"/>
      <w:color w:val="2F5496" w:themeColor="accent1" w:themeShade="BF"/>
      <w:szCs w:val="32"/>
    </w:rPr>
  </w:style>
  <w:style w:type="paragraph" w:styleId="Heading5">
    <w:name w:val="heading 5"/>
    <w:basedOn w:val="Normal"/>
    <w:next w:val="Base"/>
    <w:link w:val="Heading5Char"/>
    <w:uiPriority w:val="9"/>
    <w:unhideWhenUsed/>
    <w:qFormat/>
    <w:rsid w:val="00C01873"/>
    <w:pPr>
      <w:keepNext/>
      <w:keepLines/>
      <w:outlineLvl w:val="4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Heading6">
    <w:name w:val="heading 6"/>
    <w:basedOn w:val="Normal"/>
    <w:next w:val="Base"/>
    <w:link w:val="Heading6Char"/>
    <w:uiPriority w:val="9"/>
    <w:unhideWhenUsed/>
    <w:qFormat/>
    <w:rsid w:val="00C01873"/>
    <w:pPr>
      <w:keepNext/>
      <w:keepLines/>
      <w:spacing w:before="40"/>
      <w:ind w:left="18"/>
      <w:outlineLvl w:val="5"/>
    </w:pPr>
    <w:rPr>
      <w:rFonts w:eastAsiaTheme="majorEastAsia" w:cstheme="majorBidi"/>
      <w:color w:val="2F5496" w:themeColor="accent1" w:themeShade="BF"/>
      <w:szCs w:val="20"/>
    </w:rPr>
  </w:style>
  <w:style w:type="paragraph" w:styleId="Heading7">
    <w:name w:val="heading 7"/>
    <w:basedOn w:val="Normal"/>
    <w:next w:val="Base"/>
    <w:link w:val="Heading7Char"/>
    <w:uiPriority w:val="9"/>
    <w:unhideWhenUsed/>
    <w:qFormat/>
    <w:rsid w:val="00C01873"/>
    <w:pPr>
      <w:keepNext/>
      <w:keepLines/>
      <w:ind w:left="360"/>
      <w:outlineLvl w:val="6"/>
    </w:pPr>
    <w:rPr>
      <w:rFonts w:eastAsiaTheme="majorEastAsia" w:cstheme="majorBidi"/>
      <w:color w:val="2F5496" w:themeColor="accent1" w:themeShade="BF"/>
      <w:szCs w:val="20"/>
      <w:u w:val="single"/>
    </w:rPr>
  </w:style>
  <w:style w:type="paragraph" w:styleId="Heading8">
    <w:name w:val="heading 8"/>
    <w:basedOn w:val="Normal"/>
    <w:next w:val="Base"/>
    <w:link w:val="Heading8Char"/>
    <w:uiPriority w:val="9"/>
    <w:unhideWhenUsed/>
    <w:qFormat/>
    <w:rsid w:val="00C01873"/>
    <w:pPr>
      <w:keepNext/>
      <w:keepLines/>
      <w:ind w:left="360"/>
      <w:outlineLvl w:val="7"/>
    </w:pPr>
    <w:rPr>
      <w:rFonts w:eastAsiaTheme="majorEastAsia" w:cstheme="majorBidi"/>
      <w:i/>
      <w:iCs/>
      <w:color w:val="2F5496" w:themeColor="accent1" w:themeShade="BF"/>
    </w:rPr>
  </w:style>
  <w:style w:type="paragraph" w:styleId="Heading9">
    <w:name w:val="heading 9"/>
    <w:basedOn w:val="Normal"/>
    <w:next w:val="Base"/>
    <w:link w:val="Heading9Char"/>
    <w:uiPriority w:val="9"/>
    <w:unhideWhenUsed/>
    <w:qFormat/>
    <w:rsid w:val="00C01873"/>
    <w:pPr>
      <w:keepNext/>
      <w:keepLines/>
      <w:ind w:left="360"/>
      <w:outlineLvl w:val="8"/>
    </w:pPr>
    <w:rPr>
      <w:rFonts w:eastAsiaTheme="majorEastAsia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D039CB"/>
    <w:rPr>
      <w:color w:val="2F5496" w:themeColor="accent1" w:themeShade="BF"/>
      <w:u w:val="none"/>
    </w:rPr>
  </w:style>
  <w:style w:type="character" w:styleId="FollowedHyperlink">
    <w:name w:val="FollowedHyperlink"/>
    <w:basedOn w:val="Hyperlink"/>
    <w:uiPriority w:val="99"/>
    <w:unhideWhenUsed/>
    <w:rsid w:val="00D039CB"/>
    <w:rPr>
      <w:color w:val="2F5496" w:themeColor="accent1" w:themeShade="BF"/>
      <w:u w:val="none"/>
    </w:rPr>
  </w:style>
  <w:style w:type="paragraph" w:customStyle="1" w:styleId="msonormal0">
    <w:name w:val="msonormal"/>
    <w:basedOn w:val="Normal"/>
    <w:rsid w:val="00C01873"/>
    <w:pPr>
      <w:spacing w:before="100" w:beforeAutospacing="1" w:after="100" w:afterAutospacing="1"/>
    </w:pPr>
  </w:style>
  <w:style w:type="paragraph" w:customStyle="1" w:styleId="msochpdefault">
    <w:name w:val="msochpdefault"/>
    <w:basedOn w:val="Normal"/>
    <w:rsid w:val="00C01873"/>
    <w:pPr>
      <w:spacing w:before="100" w:beforeAutospacing="1" w:after="100" w:afterAutospacing="1"/>
    </w:pPr>
    <w:rPr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C0187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018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01873"/>
    <w:pPr>
      <w:numPr>
        <w:numId w:val="3"/>
      </w:numPr>
      <w:contextualSpacing/>
    </w:pPr>
    <w:rPr>
      <w:szCs w:val="21"/>
    </w:rPr>
  </w:style>
  <w:style w:type="character" w:customStyle="1" w:styleId="Heading2Char">
    <w:name w:val="Heading 2 Char"/>
    <w:basedOn w:val="DefaultParagraphFont"/>
    <w:link w:val="Heading2"/>
    <w:uiPriority w:val="9"/>
    <w:rsid w:val="00C01873"/>
    <w:rPr>
      <w:rFonts w:asciiTheme="majorHAnsi" w:eastAsiaTheme="majorEastAsia" w:hAnsiTheme="majorHAnsi" w:cstheme="majorHAnsi"/>
      <w:bCs/>
      <w:iCs/>
      <w:color w:val="2F5496" w:themeColor="accent1" w:themeShade="BF"/>
      <w:lang w:bidi="ar-SA"/>
    </w:rPr>
  </w:style>
  <w:style w:type="character" w:customStyle="1" w:styleId="Heading3Char">
    <w:name w:val="Heading 3 Char"/>
    <w:basedOn w:val="DefaultParagraphFont"/>
    <w:link w:val="Heading3"/>
    <w:uiPriority w:val="9"/>
    <w:rsid w:val="00C01873"/>
    <w:rPr>
      <w:rFonts w:asciiTheme="majorHAnsi" w:eastAsiaTheme="minorEastAsia" w:hAnsiTheme="majorHAnsi" w:cstheme="majorHAnsi"/>
      <w:iCs/>
      <w:color w:val="2F5496" w:themeColor="accent1" w:themeShade="BF"/>
      <w:lang w:bidi="ar-SA"/>
    </w:rPr>
  </w:style>
  <w:style w:type="character" w:customStyle="1" w:styleId="Heading1Char">
    <w:name w:val="Heading 1 Char"/>
    <w:basedOn w:val="DefaultParagraphFont"/>
    <w:link w:val="Heading1"/>
    <w:uiPriority w:val="9"/>
    <w:rsid w:val="00DF2DED"/>
    <w:rPr>
      <w:rFonts w:asciiTheme="majorHAnsi" w:eastAsiaTheme="minorEastAsia" w:hAnsiTheme="majorHAnsi" w:cstheme="majorHAnsi"/>
      <w:b/>
      <w:bCs/>
      <w:color w:val="5F5F5F"/>
      <w:szCs w:val="18"/>
      <w:lang w:bidi="ar-SA"/>
    </w:rPr>
  </w:style>
  <w:style w:type="character" w:customStyle="1" w:styleId="Heading4Char">
    <w:name w:val="Heading 4 Char"/>
    <w:basedOn w:val="DefaultParagraphFont"/>
    <w:link w:val="Heading4"/>
    <w:uiPriority w:val="9"/>
    <w:rsid w:val="00C01873"/>
    <w:rPr>
      <w:rFonts w:asciiTheme="majorHAnsi" w:eastAsiaTheme="majorEastAsia" w:hAnsiTheme="majorHAnsi" w:cstheme="majorBidi"/>
      <w:color w:val="2F5496" w:themeColor="accent1" w:themeShade="BF"/>
      <w:szCs w:val="32"/>
      <w:lang w:bidi="ar-SA"/>
    </w:rPr>
  </w:style>
  <w:style w:type="character" w:customStyle="1" w:styleId="Heading5Char">
    <w:name w:val="Heading 5 Char"/>
    <w:basedOn w:val="DefaultParagraphFont"/>
    <w:link w:val="Heading5"/>
    <w:uiPriority w:val="9"/>
    <w:rsid w:val="00C0187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bidi="ar-SA"/>
    </w:rPr>
  </w:style>
  <w:style w:type="character" w:customStyle="1" w:styleId="Heading6Char">
    <w:name w:val="Heading 6 Char"/>
    <w:basedOn w:val="DefaultParagraphFont"/>
    <w:link w:val="Heading6"/>
    <w:uiPriority w:val="9"/>
    <w:rsid w:val="00C01873"/>
    <w:rPr>
      <w:rFonts w:asciiTheme="majorHAnsi" w:eastAsiaTheme="majorEastAsia" w:hAnsiTheme="majorHAnsi" w:cstheme="majorBidi"/>
      <w:color w:val="2F5496" w:themeColor="accent1" w:themeShade="BF"/>
      <w:lang w:bidi="ar-SA"/>
    </w:rPr>
  </w:style>
  <w:style w:type="character" w:customStyle="1" w:styleId="Heading7Char">
    <w:name w:val="Heading 7 Char"/>
    <w:basedOn w:val="DefaultParagraphFont"/>
    <w:link w:val="Heading7"/>
    <w:uiPriority w:val="9"/>
    <w:rsid w:val="00C01873"/>
    <w:rPr>
      <w:rFonts w:asciiTheme="majorHAnsi" w:eastAsiaTheme="majorEastAsia" w:hAnsiTheme="majorHAnsi" w:cstheme="majorBidi"/>
      <w:color w:val="2F5496" w:themeColor="accent1" w:themeShade="BF"/>
      <w:u w:val="single"/>
      <w:lang w:bidi="ar-SA"/>
    </w:rPr>
  </w:style>
  <w:style w:type="character" w:customStyle="1" w:styleId="Heading8Char">
    <w:name w:val="Heading 8 Char"/>
    <w:basedOn w:val="DefaultParagraphFont"/>
    <w:link w:val="Heading8"/>
    <w:uiPriority w:val="9"/>
    <w:rsid w:val="00C01873"/>
    <w:rPr>
      <w:rFonts w:asciiTheme="majorHAnsi" w:eastAsiaTheme="majorEastAsia" w:hAnsiTheme="majorHAnsi" w:cstheme="majorBidi"/>
      <w:i/>
      <w:iCs/>
      <w:color w:val="2F5496" w:themeColor="accent1" w:themeShade="BF"/>
      <w:szCs w:val="18"/>
      <w:lang w:bidi="ar-SA"/>
    </w:rPr>
  </w:style>
  <w:style w:type="character" w:customStyle="1" w:styleId="Heading9Char">
    <w:name w:val="Heading 9 Char"/>
    <w:basedOn w:val="DefaultParagraphFont"/>
    <w:link w:val="Heading9"/>
    <w:uiPriority w:val="9"/>
    <w:rsid w:val="00C01873"/>
    <w:rPr>
      <w:rFonts w:asciiTheme="majorHAnsi" w:eastAsiaTheme="majorEastAsia" w:hAnsiTheme="majorHAnsi" w:cstheme="majorBidi"/>
      <w:color w:val="2F5496" w:themeColor="accent1" w:themeShade="BF"/>
      <w:szCs w:val="18"/>
      <w:lang w:bidi="ar-SA"/>
    </w:rPr>
  </w:style>
  <w:style w:type="paragraph" w:styleId="NormalWeb">
    <w:name w:val="Normal (Web)"/>
    <w:basedOn w:val="Normal"/>
    <w:uiPriority w:val="99"/>
    <w:unhideWhenUsed/>
    <w:rsid w:val="00C01873"/>
    <w:pPr>
      <w:spacing w:before="100" w:beforeAutospacing="1" w:after="100" w:afterAutospacing="1"/>
      <w:ind w:left="360"/>
    </w:pPr>
  </w:style>
  <w:style w:type="paragraph" w:styleId="Title">
    <w:name w:val="Title"/>
    <w:basedOn w:val="Normal"/>
    <w:next w:val="Normal"/>
    <w:link w:val="TitleChar"/>
    <w:uiPriority w:val="10"/>
    <w:qFormat/>
    <w:rsid w:val="00E62CE2"/>
    <w:pPr>
      <w:jc w:val="center"/>
    </w:pPr>
    <w:rPr>
      <w:rFonts w:asciiTheme="minorHAnsi" w:hAnsiTheme="minorHAnsi" w:cstheme="minorHAnsi"/>
      <w:b/>
      <w:bCs/>
    </w:rPr>
  </w:style>
  <w:style w:type="character" w:customStyle="1" w:styleId="TitleChar">
    <w:name w:val="Title Char"/>
    <w:basedOn w:val="DefaultParagraphFont"/>
    <w:link w:val="Title"/>
    <w:uiPriority w:val="10"/>
    <w:rsid w:val="00E62CE2"/>
    <w:rPr>
      <w:rFonts w:asciiTheme="minorHAnsi" w:eastAsiaTheme="minorEastAsia" w:hAnsiTheme="minorHAnsi" w:cstheme="minorHAnsi"/>
      <w:b/>
      <w:bCs/>
      <w:color w:val="5F5F5F"/>
      <w:szCs w:val="18"/>
      <w:lang w:bidi="ar-SA"/>
    </w:rPr>
  </w:style>
  <w:style w:type="paragraph" w:styleId="List">
    <w:name w:val="List"/>
    <w:basedOn w:val="Normal"/>
    <w:uiPriority w:val="99"/>
    <w:unhideWhenUsed/>
    <w:rsid w:val="00C01873"/>
    <w:pPr>
      <w:spacing w:before="192"/>
      <w:ind w:left="360"/>
    </w:pPr>
    <w:rPr>
      <w:rFonts w:ascii="Calibri Light" w:eastAsiaTheme="minorHAnsi" w:hAnsi="Calibri Light"/>
      <w:szCs w:val="20"/>
    </w:rPr>
  </w:style>
  <w:style w:type="paragraph" w:customStyle="1" w:styleId="Comment">
    <w:name w:val="Comment"/>
    <w:basedOn w:val="List"/>
    <w:link w:val="CommentChar"/>
    <w:qFormat/>
    <w:rsid w:val="00C01873"/>
    <w:pPr>
      <w:numPr>
        <w:numId w:val="1"/>
      </w:numPr>
    </w:pPr>
    <w:rPr>
      <w:color w:val="CC9900"/>
      <w:shd w:val="clear" w:color="auto" w:fill="FFEDB9"/>
    </w:rPr>
  </w:style>
  <w:style w:type="character" w:customStyle="1" w:styleId="DefinitionCharacter">
    <w:name w:val="Definition Character"/>
    <w:basedOn w:val="DefaultParagraphFont"/>
    <w:qFormat/>
    <w:rsid w:val="00C01873"/>
    <w:rPr>
      <w:rFonts w:asciiTheme="majorHAnsi" w:hAnsiTheme="majorHAnsi" w:cstheme="majorHAnsi"/>
      <w:caps/>
      <w:sz w:val="25"/>
      <w:szCs w:val="25"/>
    </w:rPr>
  </w:style>
  <w:style w:type="paragraph" w:styleId="List2">
    <w:name w:val="List 2"/>
    <w:basedOn w:val="Normal"/>
    <w:uiPriority w:val="99"/>
    <w:unhideWhenUsed/>
    <w:rsid w:val="00C01873"/>
    <w:pPr>
      <w:spacing w:after="72"/>
      <w:ind w:left="240"/>
      <w15:collapsed/>
    </w:pPr>
    <w:rPr>
      <w:rFonts w:ascii="Calibri Light" w:eastAsiaTheme="minorHAnsi" w:hAnsi="Calibri Light"/>
      <w:szCs w:val="20"/>
    </w:rPr>
  </w:style>
  <w:style w:type="paragraph" w:customStyle="1" w:styleId="Comment2">
    <w:name w:val="Comment 2"/>
    <w:basedOn w:val="Comment"/>
    <w:qFormat/>
    <w:rsid w:val="00C01873"/>
    <w:pPr>
      <w:ind w:left="2076" w:hanging="1716"/>
    </w:pPr>
  </w:style>
  <w:style w:type="paragraph" w:styleId="List3">
    <w:name w:val="List 3"/>
    <w:basedOn w:val="Normal"/>
    <w:uiPriority w:val="99"/>
    <w:unhideWhenUsed/>
    <w:rsid w:val="00C01873"/>
    <w:pPr>
      <w:spacing w:after="72"/>
      <w:ind w:left="480"/>
      <w:contextualSpacing/>
      <w15:collapsed/>
    </w:pPr>
    <w:rPr>
      <w:rFonts w:ascii="Calibri Light" w:eastAsiaTheme="minorHAnsi" w:hAnsi="Calibri Light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C01873"/>
    <w:pPr>
      <w:tabs>
        <w:tab w:val="right" w:leader="dot" w:pos="14966"/>
      </w:tabs>
      <w:spacing w:before="288" w:line="560" w:lineRule="atLeast"/>
    </w:pPr>
    <w:rPr>
      <w:rFonts w:eastAsiaTheme="minorHAnsi"/>
      <w:b/>
      <w:bCs/>
      <w:caps/>
      <w:noProof/>
    </w:rPr>
  </w:style>
  <w:style w:type="paragraph" w:styleId="TOC2">
    <w:name w:val="toc 2"/>
    <w:basedOn w:val="Normal"/>
    <w:next w:val="Normal"/>
    <w:autoRedefine/>
    <w:uiPriority w:val="39"/>
    <w:unhideWhenUsed/>
    <w:rsid w:val="00C01873"/>
    <w:pPr>
      <w:tabs>
        <w:tab w:val="left" w:pos="1440"/>
        <w:tab w:val="right" w:leader="dot" w:pos="9350"/>
      </w:tabs>
      <w:spacing w:before="192"/>
    </w:pPr>
    <w:rPr>
      <w:rFonts w:ascii="Calibri Light" w:eastAsiaTheme="minorHAnsi" w:hAnsi="Calibri Light"/>
      <w:b/>
      <w:bCs/>
      <w:noProof/>
      <w:szCs w:val="20"/>
    </w:rPr>
  </w:style>
  <w:style w:type="paragraph" w:styleId="List4">
    <w:name w:val="List 4"/>
    <w:basedOn w:val="Normal"/>
    <w:uiPriority w:val="99"/>
    <w:unhideWhenUsed/>
    <w:rsid w:val="00C01873"/>
    <w:pPr>
      <w:spacing w:after="72"/>
      <w:ind w:left="720"/>
      <w:contextualSpacing/>
      <w:outlineLvl w:val="5"/>
      <w15:collapsed/>
    </w:pPr>
    <w:rPr>
      <w:rFonts w:ascii="Calibri Light" w:eastAsiaTheme="minorHAnsi" w:hAnsi="Calibri Light"/>
      <w:szCs w:val="20"/>
    </w:rPr>
  </w:style>
  <w:style w:type="paragraph" w:styleId="TOC3">
    <w:name w:val="toc 3"/>
    <w:basedOn w:val="Normal"/>
    <w:autoRedefine/>
    <w:uiPriority w:val="39"/>
    <w:unhideWhenUsed/>
    <w:rsid w:val="00C01873"/>
    <w:pPr>
      <w:tabs>
        <w:tab w:val="right" w:leader="dot" w:pos="10710"/>
      </w:tabs>
      <w:spacing w:before="216" w:after="216"/>
      <w:jc w:val="both"/>
    </w:pPr>
    <w:rPr>
      <w:rFonts w:ascii="Calibri Light" w:eastAsiaTheme="minorHAnsi" w:hAnsi="Calibri Light"/>
      <w:i/>
      <w:iCs/>
      <w:noProof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C01873"/>
    <w:pPr>
      <w:tabs>
        <w:tab w:val="right" w:leader="dot" w:pos="9350"/>
      </w:tabs>
      <w:spacing w:before="192" w:after="108"/>
      <w:ind w:left="1440"/>
    </w:pPr>
    <w:rPr>
      <w:rFonts w:ascii="Calibri Light" w:eastAsiaTheme="minorHAnsi" w:hAnsi="Calibri Light"/>
      <w:noProof/>
      <w:szCs w:val="20"/>
    </w:rPr>
  </w:style>
  <w:style w:type="paragraph" w:customStyle="1" w:styleId="Formal">
    <w:name w:val="Formal"/>
    <w:basedOn w:val="Normal"/>
    <w:qFormat/>
    <w:rsid w:val="00C01873"/>
    <w:pPr>
      <w:spacing w:before="192"/>
      <w:ind w:left="360"/>
    </w:pPr>
    <w:rPr>
      <w:rFonts w:ascii="Calibri Light" w:eastAsiaTheme="minorHAnsi" w:hAnsi="Calibri Light"/>
      <w:color w:val="0070C0"/>
      <w:szCs w:val="20"/>
    </w:rPr>
  </w:style>
  <w:style w:type="paragraph" w:customStyle="1" w:styleId="Informal">
    <w:name w:val="Informal"/>
    <w:basedOn w:val="Normal"/>
    <w:qFormat/>
    <w:rsid w:val="00C01873"/>
    <w:pPr>
      <w:spacing w:before="192"/>
      <w:ind w:left="360"/>
    </w:pPr>
    <w:rPr>
      <w:rFonts w:ascii="Calibri Light" w:eastAsiaTheme="minorHAnsi" w:hAnsi="Calibri Light"/>
      <w:color w:val="0070C0"/>
      <w:szCs w:val="20"/>
    </w:rPr>
  </w:style>
  <w:style w:type="paragraph" w:customStyle="1" w:styleId="Heading2Essence">
    <w:name w:val="Heading 2 Essence"/>
    <w:basedOn w:val="Heading2"/>
    <w:qFormat/>
    <w:rsid w:val="00C01873"/>
    <w:rPr>
      <w:bCs w:val="0"/>
      <w:i/>
    </w:rPr>
  </w:style>
  <w:style w:type="paragraph" w:customStyle="1" w:styleId="Heading2Informal">
    <w:name w:val="Heading 2 Informal"/>
    <w:basedOn w:val="Heading2"/>
    <w:qFormat/>
    <w:rsid w:val="00C01873"/>
    <w:rPr>
      <w:bCs w:val="0"/>
      <w:i/>
    </w:rPr>
  </w:style>
  <w:style w:type="paragraph" w:styleId="TOC5">
    <w:name w:val="toc 5"/>
    <w:basedOn w:val="Normal"/>
    <w:next w:val="Normal"/>
    <w:autoRedefine/>
    <w:uiPriority w:val="39"/>
    <w:unhideWhenUsed/>
    <w:rsid w:val="00C01873"/>
    <w:pPr>
      <w:tabs>
        <w:tab w:val="right" w:leader="dot" w:pos="12950"/>
      </w:tabs>
      <w:spacing w:before="192" w:after="108"/>
      <w:ind w:left="1800"/>
    </w:pPr>
    <w:rPr>
      <w:rFonts w:ascii="Calibri Light" w:hAnsi="Calibri Light" w:cs="Mangal"/>
      <w:noProof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C01873"/>
    <w:pPr>
      <w:spacing w:before="192" w:after="100"/>
      <w:ind w:left="1100"/>
    </w:pPr>
    <w:rPr>
      <w:rFonts w:ascii="Calibri Light" w:hAnsi="Calibri Light" w:cs="Mangal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C01873"/>
    <w:pPr>
      <w:spacing w:before="192" w:after="100"/>
      <w:ind w:left="1320"/>
    </w:pPr>
    <w:rPr>
      <w:rFonts w:ascii="Calibri Light" w:hAnsi="Calibri Light" w:cs="Mangal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C01873"/>
    <w:pPr>
      <w:spacing w:before="192" w:after="100"/>
      <w:ind w:left="1540"/>
    </w:pPr>
    <w:rPr>
      <w:rFonts w:ascii="Calibri Light" w:hAnsi="Calibri Light" w:cs="Mangal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C01873"/>
    <w:pPr>
      <w:spacing w:before="192" w:after="100"/>
      <w:ind w:left="1760"/>
    </w:pPr>
    <w:rPr>
      <w:rFonts w:ascii="Calibri Light" w:hAnsi="Calibri Light" w:cs="Mangal"/>
      <w:szCs w:val="20"/>
    </w:rPr>
  </w:style>
  <w:style w:type="paragraph" w:customStyle="1" w:styleId="Heading1Alt">
    <w:name w:val="Heading 1 Alt"/>
    <w:basedOn w:val="Heading1"/>
    <w:next w:val="Normal"/>
    <w:qFormat/>
    <w:rsid w:val="00C01873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C01873"/>
    <w:pPr>
      <w:tabs>
        <w:tab w:val="center" w:pos="4680"/>
        <w:tab w:val="right" w:pos="9360"/>
      </w:tabs>
      <w:ind w:left="360"/>
    </w:pPr>
    <w:rPr>
      <w:rFonts w:ascii="Calibri Light" w:eastAsiaTheme="minorHAnsi" w:hAnsi="Calibri Light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C01873"/>
    <w:rPr>
      <w:rFonts w:ascii="Calibri Light" w:eastAsiaTheme="minorHAnsi" w:hAnsi="Calibri Light" w:cstheme="majorHAnsi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C01873"/>
    <w:pPr>
      <w:tabs>
        <w:tab w:val="center" w:pos="4680"/>
        <w:tab w:val="right" w:pos="9360"/>
      </w:tabs>
      <w:ind w:left="360"/>
    </w:pPr>
    <w:rPr>
      <w:rFonts w:ascii="Calibri Light" w:eastAsiaTheme="minorHAnsi" w:hAnsi="Calibri Light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C01873"/>
    <w:rPr>
      <w:rFonts w:ascii="Calibri Light" w:eastAsiaTheme="minorHAnsi" w:hAnsi="Calibri Light" w:cstheme="majorHAnsi"/>
      <w:lang w:bidi="ar-SA"/>
    </w:rPr>
  </w:style>
  <w:style w:type="character" w:styleId="PlaceholderText">
    <w:name w:val="Placeholder Text"/>
    <w:basedOn w:val="DefaultParagraphFont"/>
    <w:uiPriority w:val="99"/>
    <w:semiHidden/>
    <w:rsid w:val="00C01873"/>
    <w:rPr>
      <w:color w:val="808080"/>
    </w:rPr>
  </w:style>
  <w:style w:type="character" w:customStyle="1" w:styleId="Remark">
    <w:name w:val="Remark"/>
    <w:basedOn w:val="DefaultParagraphFont"/>
    <w:uiPriority w:val="1"/>
    <w:qFormat/>
    <w:rsid w:val="00C01873"/>
    <w:rPr>
      <w:color w:val="A08200"/>
    </w:rPr>
  </w:style>
  <w:style w:type="character" w:customStyle="1" w:styleId="DocOnly">
    <w:name w:val="DocOnly"/>
    <w:basedOn w:val="DefaultParagraphFont"/>
    <w:rsid w:val="00C01873"/>
  </w:style>
  <w:style w:type="paragraph" w:customStyle="1" w:styleId="Detail">
    <w:name w:val="Detail"/>
    <w:basedOn w:val="Normal"/>
    <w:qFormat/>
    <w:rsid w:val="00C01873"/>
    <w:pPr>
      <w:spacing w:before="192"/>
      <w:ind w:left="360"/>
    </w:pPr>
    <w:rPr>
      <w:rFonts w:eastAsiaTheme="minorHAnsi"/>
      <w:color w:val="008000"/>
      <w:szCs w:val="20"/>
    </w:rPr>
  </w:style>
  <w:style w:type="table" w:styleId="PlainTable1">
    <w:name w:val="Plain Table 1"/>
    <w:basedOn w:val="TableNormal"/>
    <w:uiPriority w:val="41"/>
    <w:rsid w:val="00C01873"/>
    <w:rPr>
      <w:rFonts w:asciiTheme="minorHAnsi" w:eastAsiaTheme="minorHAnsi" w:hAnsiTheme="minorHAnsi" w:cstheme="minorBidi"/>
      <w:sz w:val="22"/>
      <w:szCs w:val="22"/>
      <w:lang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mjx-char">
    <w:name w:val="mjx-char"/>
    <w:basedOn w:val="DefaultParagraphFont"/>
    <w:rsid w:val="00C01873"/>
  </w:style>
  <w:style w:type="character" w:customStyle="1" w:styleId="mjxassistivemathml">
    <w:name w:val="mjx_assistive_mathml"/>
    <w:basedOn w:val="DefaultParagraphFont"/>
    <w:rsid w:val="00C01873"/>
  </w:style>
  <w:style w:type="character" w:styleId="Emphasis">
    <w:name w:val="Emphasis"/>
    <w:basedOn w:val="DefaultParagraphFont"/>
    <w:uiPriority w:val="20"/>
    <w:qFormat/>
    <w:rsid w:val="00C01873"/>
    <w:rPr>
      <w:i/>
      <w:iCs/>
    </w:rPr>
  </w:style>
  <w:style w:type="character" w:customStyle="1" w:styleId="WebOnly">
    <w:name w:val="WebOnly"/>
    <w:basedOn w:val="DefaultParagraphFont"/>
    <w:rsid w:val="00C01873"/>
  </w:style>
  <w:style w:type="paragraph" w:customStyle="1" w:styleId="Academic">
    <w:name w:val="Academic"/>
    <w:basedOn w:val="List"/>
    <w:qFormat/>
    <w:rsid w:val="00C01873"/>
    <w:rPr>
      <w:color w:val="7030A0"/>
    </w:rPr>
  </w:style>
  <w:style w:type="character" w:customStyle="1" w:styleId="AcademicOnly">
    <w:name w:val="AcademicOnly"/>
    <w:basedOn w:val="DefaultParagraphFont"/>
    <w:uiPriority w:val="1"/>
    <w:qFormat/>
    <w:rsid w:val="00C01873"/>
  </w:style>
  <w:style w:type="paragraph" w:customStyle="1" w:styleId="Print">
    <w:name w:val="Print"/>
    <w:basedOn w:val="List"/>
    <w:qFormat/>
    <w:rsid w:val="00C01873"/>
    <w:rPr>
      <w:color w:val="C00000"/>
    </w:rPr>
  </w:style>
  <w:style w:type="character" w:customStyle="1" w:styleId="PrintOnly">
    <w:name w:val="PrintOnly"/>
    <w:basedOn w:val="DefaultParagraphFont"/>
    <w:uiPriority w:val="1"/>
    <w:qFormat/>
    <w:rsid w:val="00C01873"/>
  </w:style>
  <w:style w:type="paragraph" w:styleId="List5">
    <w:name w:val="List 5"/>
    <w:basedOn w:val="Normal"/>
    <w:uiPriority w:val="99"/>
    <w:unhideWhenUsed/>
    <w:rsid w:val="00C01873"/>
    <w:pPr>
      <w:spacing w:after="72"/>
      <w:ind w:left="1440"/>
      <w:contextualSpacing/>
      <w:outlineLvl w:val="6"/>
      <w15:collapsed/>
    </w:pPr>
    <w:rPr>
      <w:rFonts w:ascii="Calibri Light" w:eastAsiaTheme="minorHAnsi" w:hAnsi="Calibri Light"/>
      <w:szCs w:val="20"/>
    </w:rPr>
  </w:style>
  <w:style w:type="paragraph" w:customStyle="1" w:styleId="List6">
    <w:name w:val="List 6"/>
    <w:basedOn w:val="List5"/>
    <w:qFormat/>
    <w:rsid w:val="00C01873"/>
    <w:pPr>
      <w:ind w:left="1800"/>
      <w:outlineLvl w:val="7"/>
    </w:pPr>
  </w:style>
  <w:style w:type="paragraph" w:customStyle="1" w:styleId="List7">
    <w:name w:val="List 7"/>
    <w:basedOn w:val="List6"/>
    <w:qFormat/>
    <w:rsid w:val="00C01873"/>
    <w:pPr>
      <w:ind w:left="2160"/>
      <w:outlineLvl w:val="8"/>
    </w:pPr>
  </w:style>
  <w:style w:type="paragraph" w:customStyle="1" w:styleId="List8">
    <w:name w:val="List 8"/>
    <w:basedOn w:val="List7"/>
    <w:qFormat/>
    <w:rsid w:val="00C01873"/>
    <w:pPr>
      <w:ind w:left="2520"/>
      <w:outlineLvl w:val="9"/>
    </w:pPr>
  </w:style>
  <w:style w:type="paragraph" w:customStyle="1" w:styleId="List9">
    <w:name w:val="List 9"/>
    <w:basedOn w:val="List8"/>
    <w:qFormat/>
    <w:rsid w:val="00C01873"/>
    <w:pPr>
      <w:ind w:left="2880"/>
    </w:pPr>
  </w:style>
  <w:style w:type="character" w:styleId="IntenseEmphasis">
    <w:name w:val="Intense Emphasis"/>
    <w:basedOn w:val="DefaultParagraphFont"/>
    <w:uiPriority w:val="21"/>
    <w:qFormat/>
    <w:rsid w:val="00C01873"/>
    <w:rPr>
      <w:i/>
      <w:iCs/>
      <w:color w:val="4472C4" w:themeColor="accent1"/>
    </w:rPr>
  </w:style>
  <w:style w:type="character" w:customStyle="1" w:styleId="CommentChar">
    <w:name w:val="Comment Char"/>
    <w:link w:val="Comment"/>
    <w:rsid w:val="00C01873"/>
    <w:rPr>
      <w:rFonts w:ascii="Calibri Light" w:eastAsiaTheme="minorHAnsi" w:hAnsi="Calibri Light" w:cstheme="majorHAnsi"/>
      <w:color w:val="CC9900"/>
      <w:lang w:bidi="ar-SA"/>
    </w:rPr>
  </w:style>
  <w:style w:type="paragraph" w:customStyle="1" w:styleId="Central3">
    <w:name w:val="Central 3"/>
    <w:basedOn w:val="Normal"/>
    <w:link w:val="Central3Char"/>
    <w:rsid w:val="00C01873"/>
    <w:pPr>
      <w:tabs>
        <w:tab w:val="right" w:leader="dot" w:pos="10656"/>
      </w:tabs>
      <w:spacing w:before="240" w:after="240"/>
      <w:ind w:left="245"/>
      <w:jc w:val="both"/>
    </w:pPr>
    <w:rPr>
      <w:rFonts w:eastAsia="Times New Roman"/>
      <w:color w:val="333399"/>
    </w:rPr>
  </w:style>
  <w:style w:type="paragraph" w:customStyle="1" w:styleId="Central4">
    <w:name w:val="Central 4"/>
    <w:basedOn w:val="Central3"/>
    <w:link w:val="Central4Char"/>
    <w:rsid w:val="00C01873"/>
    <w:rPr>
      <w:color w:val="3366FF"/>
    </w:rPr>
  </w:style>
  <w:style w:type="character" w:customStyle="1" w:styleId="Central3Char">
    <w:name w:val="Central 3 Char"/>
    <w:link w:val="Central3"/>
    <w:rsid w:val="00C01873"/>
    <w:rPr>
      <w:rFonts w:asciiTheme="majorHAnsi" w:hAnsiTheme="majorHAnsi" w:cstheme="majorHAnsi"/>
      <w:color w:val="333399"/>
      <w:szCs w:val="18"/>
      <w:lang w:bidi="ar-SA"/>
    </w:rPr>
  </w:style>
  <w:style w:type="character" w:customStyle="1" w:styleId="Central4Char">
    <w:name w:val="Central 4 Char"/>
    <w:link w:val="Central4"/>
    <w:rsid w:val="00C01873"/>
    <w:rPr>
      <w:rFonts w:asciiTheme="majorHAnsi" w:hAnsiTheme="majorHAnsi" w:cstheme="majorHAnsi"/>
      <w:color w:val="3366FF"/>
      <w:szCs w:val="18"/>
      <w:lang w:bidi="ar-SA"/>
    </w:rPr>
  </w:style>
  <w:style w:type="paragraph" w:customStyle="1" w:styleId="ListAlt">
    <w:name w:val="List Alt"/>
    <w:basedOn w:val="List"/>
    <w:qFormat/>
    <w:rsid w:val="00C01873"/>
    <w:pPr>
      <w:spacing w:before="144" w:after="72"/>
      <w:contextualSpacing/>
      <w:outlineLvl w:val="2"/>
      <w15:collapsed/>
    </w:pPr>
    <w:rPr>
      <w:color w:val="2F5496" w:themeColor="accent1" w:themeShade="BF"/>
    </w:rPr>
  </w:style>
  <w:style w:type="paragraph" w:customStyle="1" w:styleId="ListAlt2">
    <w:name w:val="List Alt 2"/>
    <w:basedOn w:val="ListAlt"/>
    <w:qFormat/>
    <w:rsid w:val="00C01873"/>
    <w:pPr>
      <w:outlineLvl w:val="3"/>
    </w:pPr>
    <w:rPr>
      <w:b/>
      <w:bCs/>
      <w:caps/>
      <w:color w:val="auto"/>
      <w:szCs w:val="28"/>
    </w:rPr>
  </w:style>
  <w:style w:type="paragraph" w:customStyle="1" w:styleId="PrintDetail">
    <w:name w:val="PrintDetail"/>
    <w:basedOn w:val="Print"/>
    <w:qFormat/>
    <w:rsid w:val="00C01873"/>
    <w:rPr>
      <w:color w:val="0170C0"/>
    </w:rPr>
  </w:style>
  <w:style w:type="character" w:customStyle="1" w:styleId="DocOnly1">
    <w:name w:val="DocOnly1"/>
    <w:basedOn w:val="DocOnly"/>
    <w:uiPriority w:val="1"/>
    <w:qFormat/>
    <w:rsid w:val="00C01873"/>
  </w:style>
  <w:style w:type="numbering" w:customStyle="1" w:styleId="NoList1">
    <w:name w:val="No List1"/>
    <w:next w:val="NoList"/>
    <w:uiPriority w:val="99"/>
    <w:semiHidden/>
    <w:unhideWhenUsed/>
    <w:rsid w:val="00C01873"/>
  </w:style>
  <w:style w:type="paragraph" w:styleId="ListNumber2">
    <w:name w:val="List Number 2"/>
    <w:basedOn w:val="Normal"/>
    <w:uiPriority w:val="99"/>
    <w:semiHidden/>
    <w:unhideWhenUsed/>
    <w:rsid w:val="00C01873"/>
    <w:pPr>
      <w:numPr>
        <w:numId w:val="2"/>
      </w:numPr>
      <w:spacing w:before="192"/>
      <w:contextualSpacing/>
    </w:pPr>
    <w:rPr>
      <w:rFonts w:ascii="Calibri Light" w:eastAsiaTheme="minorHAnsi" w:hAnsi="Calibri Light"/>
      <w:szCs w:val="20"/>
    </w:rPr>
  </w:style>
  <w:style w:type="paragraph" w:customStyle="1" w:styleId="Title2">
    <w:name w:val="Title 2"/>
    <w:basedOn w:val="Title"/>
    <w:qFormat/>
    <w:rsid w:val="00C01873"/>
  </w:style>
  <w:style w:type="paragraph" w:customStyle="1" w:styleId="Base">
    <w:name w:val="Base"/>
    <w:basedOn w:val="Normal"/>
    <w:qFormat/>
    <w:rsid w:val="00C01873"/>
    <w:pPr>
      <w:tabs>
        <w:tab w:val="left" w:pos="5760"/>
        <w:tab w:val="right" w:pos="13680"/>
      </w:tabs>
      <w:ind w:left="912" w:hanging="228"/>
    </w:pPr>
    <w:rPr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C0187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01873"/>
    <w:rPr>
      <w:rFonts w:asciiTheme="majorHAnsi" w:eastAsiaTheme="minorEastAsia" w:hAnsiTheme="majorHAnsi" w:cstheme="majorHAnsi"/>
      <w:szCs w:val="18"/>
      <w:lang w:bidi="ar-SA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C01873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C01873"/>
    <w:rPr>
      <w:rFonts w:asciiTheme="majorHAnsi" w:eastAsiaTheme="minorEastAsia" w:hAnsiTheme="majorHAnsi" w:cstheme="majorHAnsi"/>
      <w:szCs w:val="18"/>
      <w:lang w:bidi="ar-SA"/>
    </w:rPr>
  </w:style>
  <w:style w:type="paragraph" w:styleId="Index2">
    <w:name w:val="index 2"/>
    <w:basedOn w:val="Normal"/>
    <w:next w:val="Normal"/>
    <w:autoRedefine/>
    <w:uiPriority w:val="99"/>
    <w:semiHidden/>
    <w:unhideWhenUsed/>
    <w:rsid w:val="00C01873"/>
    <w:pPr>
      <w:spacing w:before="0"/>
      <w:ind w:left="360" w:hanging="180"/>
    </w:pPr>
  </w:style>
  <w:style w:type="paragraph" w:customStyle="1" w:styleId="Base1">
    <w:name w:val="Base 1"/>
    <w:basedOn w:val="Normal"/>
    <w:qFormat/>
    <w:rsid w:val="00C01873"/>
    <w:pPr>
      <w:ind w:hanging="228"/>
    </w:pPr>
  </w:style>
  <w:style w:type="paragraph" w:styleId="HTMLAddress">
    <w:name w:val="HTML Address"/>
    <w:basedOn w:val="Normal"/>
    <w:link w:val="HTMLAddressChar"/>
    <w:uiPriority w:val="99"/>
    <w:unhideWhenUsed/>
    <w:rsid w:val="00C01873"/>
    <w:pPr>
      <w:spacing w:before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rsid w:val="00C01873"/>
    <w:rPr>
      <w:rFonts w:asciiTheme="majorHAnsi" w:eastAsiaTheme="minorEastAsia" w:hAnsiTheme="majorHAnsi" w:cstheme="majorHAnsi"/>
      <w:i/>
      <w:iCs/>
      <w:szCs w:val="18"/>
      <w:lang w:bidi="ar-SA"/>
    </w:rPr>
  </w:style>
  <w:style w:type="paragraph" w:styleId="Revision">
    <w:name w:val="Revision"/>
    <w:hidden/>
    <w:uiPriority w:val="99"/>
    <w:semiHidden/>
    <w:rsid w:val="00CA5131"/>
    <w:rPr>
      <w:rFonts w:asciiTheme="majorHAnsi" w:eastAsiaTheme="minorEastAsia" w:hAnsiTheme="majorHAnsi" w:cstheme="majorHAnsi"/>
      <w:sz w:val="18"/>
      <w:szCs w:val="18"/>
      <w:lang w:bidi="ar-SA"/>
    </w:rPr>
  </w:style>
  <w:style w:type="character" w:customStyle="1" w:styleId="hidden">
    <w:name w:val="hidden"/>
    <w:basedOn w:val="DefaultParagraphFont"/>
    <w:uiPriority w:val="1"/>
    <w:qFormat/>
    <w:rsid w:val="00C01873"/>
  </w:style>
  <w:style w:type="paragraph" w:customStyle="1" w:styleId="NormalDetail">
    <w:name w:val="Normal Detail"/>
    <w:basedOn w:val="Normal"/>
    <w:rsid w:val="00DF2DED"/>
    <w:pPr>
      <w:ind w:left="120"/>
    </w:p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PROJECT.NEWMACROS.AUTOOPEN" wne:name="Project.NewMacros.AutoOpen" wne:bEncrypt="00" wne:cmg="56"/>
    <wne:mcd wne:macroName="PROJECT.NEWMACROS.AUTONEW" wne:name="Project.NewMacros.AutoNew" wne:bEncrypt="00" wne:cmg="56"/>
    <wne:mcd wne:macroName="PROJECT.NEWMACROS.TODAY" wne:name="Project.NewMacros.today" wne:bEncrypt="00" wne:cmg="56"/>
    <wne:mcd wne:macroName="PROJECT.NEWMACROS.SHOW_ONLY_DETAIL" wne:name="Project.NewMacros.Show_Only_Detail" wne:bEncrypt="00" wne:cmg="56"/>
    <wne:mcd wne:macroName="PROJECT.NEWMACROS.SHOW_ONLY_MAIN" wne:name="Project.NewMacros.Show_Only_Main" wne:bEncrypt="00" wne:cmg="56"/>
    <wne:mcd wne:macroName="PROJECT.NEWMACROS.URGENT_AGENDA" wne:name="Project.NewMacros.Urgent_Agenda" wne:bEncrypt="00" wne:cmg="56"/>
    <wne:mcd wne:macroName="PROJECT.NEWMACROS.PM_PREPARATION" wne:name="Project.NewMacros.pm_preparation" wne:bEncrypt="00" wne:cmg="56"/>
    <wne:mcd wne:macroName="PROJECT.NEWMACROS.MAKE_URGENT" wne:name="Project.NewMacros.Make_urgent" wne:bEncrypt="00" wne:cmg="56"/>
    <wne:mcd wne:macroName="PROJECT.NEWMACROS.ADJUST_TIMES" wne:name="Project.NewMacros.Adjust_times" wne:bEncrypt="00" wne:cmg="56"/>
    <wne:mcd wne:macroName="PROJECT.NEWMACROS.SHOWOPTIONS" wne:name="Project.NewMacros.ShowOptions" wne:bEncrypt="00" wne:cmg="56"/>
    <wne:mcd wne:macroName="PROJECT.NEWMACROS.ACTIVITIES" wne:name="Project.NewMacros.Activities" wne:bEncrypt="00" wne:cmg="56"/>
    <wne:mcd wne:macroName="PROJECT.NEWMACROS.CALENDAR" wne:name="Project.NewMacros.calendar" wne:bEncrypt="00" wne:cmg="56"/>
    <wne:mcd wne:macroName="PROJECT.NEWMACROS.BREAKFAST_TIME" wne:name="Project.NewMacros.breakfast_time" wne:bEncrypt="00" wne:cmg="56"/>
    <wne:mcd wne:macroName="PROJECT.NEWMACROS.RESET_TIMES" wne:name="Project.NewMacros.Reset_times" wne:bEncrypt="00" wne:cmg="56"/>
    <wne:mcd wne:macroName="PROJECT.NEWMACROS.CLEARACTIVITIES" wne:name="Project.NewMacros.ClearActivities" wne:bEncrypt="00" wne:cmg="56"/>
    <wne:mcd wne:macroName="PROJECT.NEWMACROS.CLEARTIMES" wne:name="Project.NewMacros.ClearTimes" wne:bEncrypt="00" wne:cmg="56"/>
    <wne:mcd wne:macroName="PROJECT.NEWMACROS.CLEARDETAILS" wne:name="Project.NewMacros.ClearDetails" wne:bEncrypt="00" wne:cmg="56"/>
    <wne:mcd wne:macroName="PROJECT.NEWMACROS.SUGGESTEDTIMES" wne:name="Project.NewMacros.SuggestedTimes" wne:bEncrypt="00" wne:cmg="56"/>
    <wne:mcd wne:macroName="PROJECT.NEWMACROS.DD" wne:name="Project.NewMacros.dd" wne:bEncrypt="00" wne:cmg="56"/>
    <wne:mcd wne:macroName="PROJECT.NEWMACROS.KIND_OF_DAY" wne:name="Project.NewMacros.kind_of_day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2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..\..\..\2024-a\resources\design%20and%20planning.docm" TargetMode="External"/><Relationship Id="rId18" Type="http://schemas.openxmlformats.org/officeDocument/2006/relationships/hyperlink" Target="activities.docm" TargetMode="External"/><Relationship Id="rId3" Type="http://schemas.openxmlformats.org/officeDocument/2006/relationships/numbering" Target="numbering.xml"/><Relationship Id="rId21" Type="http://schemas.openxmlformats.org/officeDocument/2006/relationships/hyperlink" Target="tasks%20and%20acquisitions.html" TargetMode="External"/><Relationship Id="rId7" Type="http://schemas.openxmlformats.org/officeDocument/2006/relationships/footnotes" Target="footnotes.xml"/><Relationship Id="rId12" Type="http://schemas.openxmlformats.org/officeDocument/2006/relationships/hyperlink" Target="..\..\..\2024-a\resources\the%20way%20of%20being%20-%20mini.html" TargetMode="External"/><Relationship Id="rId17" Type="http://schemas.openxmlformats.org/officeDocument/2006/relationships/hyperlink" Target="trips/trip%20gear%20supplies%20and%20health.xlsm" TargetMode="External"/><Relationship Id="rId2" Type="http://schemas.openxmlformats.org/officeDocument/2006/relationships/customXml" Target="../customXml/item1.xml"/><Relationship Id="rId16" Type="http://schemas.openxmlformats.org/officeDocument/2006/relationships/hyperlink" Target="priorities.html" TargetMode="External"/><Relationship Id="rId20" Type="http://schemas.openxmlformats.org/officeDocument/2006/relationships/hyperlink" Target="tasks%20and%20acquisitions.docm" TargetMode="Externa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yperlink" Target="priorities.html" TargetMode="External"/><Relationship Id="rId5" Type="http://schemas.openxmlformats.org/officeDocument/2006/relationships/settings" Target="settings.xml"/><Relationship Id="rId15" Type="http://schemas.openxmlformats.org/officeDocument/2006/relationships/hyperlink" Target="../../../index.docm" TargetMode="External"/><Relationship Id="rId23" Type="http://schemas.openxmlformats.org/officeDocument/2006/relationships/theme" Target="theme/theme1.xml"/><Relationship Id="rId10" Type="http://schemas.openxmlformats.org/officeDocument/2006/relationships/hyperlink" Target="activities.docm" TargetMode="External"/><Relationship Id="rId19" Type="http://schemas.openxmlformats.org/officeDocument/2006/relationships/hyperlink" Target="../../../2021/topic%20essays/received%20ways%20of%20realization.html" TargetMode="External"/><Relationship Id="rId4" Type="http://schemas.openxmlformats.org/officeDocument/2006/relationships/styles" Target="styles.xml"/><Relationship Id="rId9" Type="http://schemas.openxmlformats.org/officeDocument/2006/relationships/hyperlink" Target="diet.docm" TargetMode="External"/><Relationship Id="rId14" Type="http://schemas.openxmlformats.org/officeDocument/2006/relationships/hyperlink" Target="../../../2024-a/resources/design%20and%20planning.html" TargetMode="External"/><Relationship Id="rId22" Type="http://schemas.openxmlformats.org/officeDocument/2006/relationships/fontTable" Target="fontTable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B27F4D-1FD8-4340-96D1-888B93282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 world.dotm</Template>
  <TotalTime>85</TotalTime>
  <Pages>1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World</vt:lpstr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World</dc:title>
  <dc:subject/>
  <dc:creator>Anil Mitra</dc:creator>
  <cp:keywords/>
  <dc:description/>
  <cp:lastModifiedBy>Anil Mitra</cp:lastModifiedBy>
  <cp:revision>5</cp:revision>
  <cp:lastPrinted>2026-05-30T18:41:00Z</cp:lastPrinted>
  <dcterms:created xsi:type="dcterms:W3CDTF">2026-05-30T18:40:00Z</dcterms:created>
  <dcterms:modified xsi:type="dcterms:W3CDTF">2026-07-07T19:33:00Z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_blank</vt:lpwstr>
  </property>
</Properties>
</file>